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165B02" w14:textId="10647EF5" w:rsidR="00D77691" w:rsidRPr="00BF47F2" w:rsidRDefault="00DD02D9" w:rsidP="00DD02D9">
      <w:pPr>
        <w:spacing w:after="0"/>
        <w:rPr>
          <w:rFonts w:ascii="Arial" w:hAnsi="Arial" w:cs="Arial"/>
          <w:b/>
          <w:sz w:val="40"/>
          <w:szCs w:val="40"/>
        </w:rPr>
      </w:pPr>
      <w:r w:rsidRPr="00BF47F2">
        <w:rPr>
          <w:rFonts w:ascii="Arial" w:hAnsi="Arial" w:cs="Arial"/>
          <w:noProof/>
          <w:sz w:val="40"/>
          <w:szCs w:val="40"/>
          <w:lang w:eastAsia="en-GB"/>
        </w:rPr>
        <w:drawing>
          <wp:anchor distT="0" distB="0" distL="114300" distR="114300" simplePos="0" relativeHeight="251659264" behindDoc="1" locked="0" layoutInCell="1" allowOverlap="1" wp14:anchorId="471A99DF" wp14:editId="009849C9">
            <wp:simplePos x="0" y="0"/>
            <wp:positionH relativeFrom="column">
              <wp:posOffset>2692759</wp:posOffset>
            </wp:positionH>
            <wp:positionV relativeFrom="page">
              <wp:posOffset>725336</wp:posOffset>
            </wp:positionV>
            <wp:extent cx="963930" cy="963930"/>
            <wp:effectExtent l="0" t="0" r="7620" b="7620"/>
            <wp:wrapThrough wrapText="bothSides">
              <wp:wrapPolygon edited="0">
                <wp:start x="0" y="0"/>
                <wp:lineTo x="0" y="21344"/>
                <wp:lineTo x="21344" y="21344"/>
                <wp:lineTo x="21344" y="0"/>
                <wp:lineTo x="0" y="0"/>
              </wp:wrapPolygon>
            </wp:wrapThrough>
            <wp:docPr id="11280" name="Picture 1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le 19-09-2016, 18 16 00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930" cy="963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47F2">
        <w:rPr>
          <w:rFonts w:ascii="Arial" w:hAnsi="Arial" w:cs="Arial"/>
          <w:b/>
          <w:sz w:val="40"/>
          <w:szCs w:val="40"/>
        </w:rPr>
        <w:t>T-Shirt/ Hoodie Order Form</w:t>
      </w:r>
    </w:p>
    <w:tbl>
      <w:tblPr>
        <w:tblStyle w:val="TableGrid"/>
        <w:tblpPr w:leftFromText="180" w:rightFromText="180" w:vertAnchor="text" w:horzAnchor="margin" w:tblpY="306"/>
        <w:tblW w:w="10236" w:type="dxa"/>
        <w:tblLayout w:type="fixed"/>
        <w:tblLook w:val="04A0" w:firstRow="1" w:lastRow="0" w:firstColumn="1" w:lastColumn="0" w:noHBand="0" w:noVBand="1"/>
      </w:tblPr>
      <w:tblGrid>
        <w:gridCol w:w="818"/>
        <w:gridCol w:w="461"/>
        <w:gridCol w:w="357"/>
        <w:gridCol w:w="503"/>
        <w:gridCol w:w="318"/>
        <w:gridCol w:w="821"/>
        <w:gridCol w:w="573"/>
        <w:gridCol w:w="248"/>
        <w:gridCol w:w="610"/>
        <w:gridCol w:w="211"/>
        <w:gridCol w:w="789"/>
        <w:gridCol w:w="713"/>
        <w:gridCol w:w="858"/>
        <w:gridCol w:w="856"/>
        <w:gridCol w:w="1000"/>
        <w:gridCol w:w="860"/>
        <w:gridCol w:w="240"/>
      </w:tblGrid>
      <w:tr w:rsidR="00BF47F2" w:rsidRPr="00730EFA" w14:paraId="56D00945" w14:textId="77777777" w:rsidTr="00BF47F2">
        <w:trPr>
          <w:trHeight w:val="428"/>
        </w:trPr>
        <w:tc>
          <w:tcPr>
            <w:tcW w:w="9996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14:paraId="1F2FD0F7" w14:textId="77777777" w:rsidR="00BF47F2" w:rsidRPr="00BF47F2" w:rsidRDefault="00BF47F2" w:rsidP="00BF47F2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BF47F2">
              <w:rPr>
                <w:rFonts w:ascii="Arial" w:hAnsi="Arial" w:cs="Arial"/>
                <w:sz w:val="24"/>
                <w:szCs w:val="24"/>
              </w:rPr>
              <w:t>Name: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14:paraId="087049E8" w14:textId="77777777" w:rsidR="00BF47F2" w:rsidRPr="00730EFA" w:rsidRDefault="00BF47F2" w:rsidP="00BF47F2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</w:tr>
      <w:tr w:rsidR="00BF47F2" w:rsidRPr="00730EFA" w14:paraId="56D3B0FC" w14:textId="77777777" w:rsidTr="00BF47F2">
        <w:trPr>
          <w:trHeight w:val="1726"/>
        </w:trPr>
        <w:tc>
          <w:tcPr>
            <w:tcW w:w="9996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14:paraId="06007A8E" w14:textId="2F231636" w:rsidR="00BF47F2" w:rsidRPr="00BF47F2" w:rsidRDefault="00BF47F2" w:rsidP="00BF47F2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BF47F2">
              <w:rPr>
                <w:rFonts w:ascii="Arial" w:hAnsi="Arial" w:cs="Arial"/>
                <w:sz w:val="24"/>
                <w:szCs w:val="24"/>
              </w:rPr>
              <w:t>Postal Address:</w:t>
            </w:r>
          </w:p>
          <w:p w14:paraId="5B6A4EEF" w14:textId="77777777" w:rsidR="00BF47F2" w:rsidRPr="00BF47F2" w:rsidRDefault="00BF47F2" w:rsidP="00BF47F2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BF47F2">
              <w:rPr>
                <w:rFonts w:ascii="Arial" w:hAnsi="Arial" w:cs="Arial"/>
                <w:sz w:val="24"/>
                <w:szCs w:val="24"/>
              </w:rPr>
              <w:t>Post Code:</w:t>
            </w:r>
          </w:p>
          <w:p w14:paraId="18630D41" w14:textId="77777777" w:rsidR="00BF47F2" w:rsidRPr="00BF47F2" w:rsidRDefault="00BF47F2" w:rsidP="00BF47F2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BF47F2">
              <w:rPr>
                <w:rFonts w:ascii="Arial" w:hAnsi="Arial" w:cs="Arial"/>
                <w:sz w:val="24"/>
                <w:szCs w:val="24"/>
              </w:rPr>
              <w:t>Email:</w:t>
            </w:r>
          </w:p>
          <w:p w14:paraId="4AB16892" w14:textId="77777777" w:rsidR="00CE3F15" w:rsidRDefault="00BF47F2" w:rsidP="00BF47F2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BF47F2">
              <w:rPr>
                <w:rFonts w:ascii="Arial" w:hAnsi="Arial" w:cs="Arial"/>
                <w:sz w:val="24"/>
                <w:szCs w:val="24"/>
              </w:rPr>
              <w:t>Mobile/Phone No:</w:t>
            </w:r>
          </w:p>
          <w:p w14:paraId="2B0035B4" w14:textId="77A6E052" w:rsidR="00CE3F15" w:rsidRPr="00CE3F15" w:rsidRDefault="00CE3F15" w:rsidP="00BF47F2">
            <w:pPr>
              <w:spacing w:line="276" w:lineRule="auto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14:paraId="421911FB" w14:textId="77777777" w:rsidR="00BF47F2" w:rsidRPr="00730EFA" w:rsidRDefault="00BF47F2" w:rsidP="00BF47F2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</w:tr>
      <w:tr w:rsidR="00BF47F2" w:rsidRPr="00730EFA" w14:paraId="388D2C6F" w14:textId="77777777" w:rsidTr="00BF47F2">
        <w:trPr>
          <w:trHeight w:val="523"/>
        </w:trPr>
        <w:tc>
          <w:tcPr>
            <w:tcW w:w="9996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14:paraId="0DBF5045" w14:textId="2CBC2FAC" w:rsidR="00DD18AE" w:rsidRPr="00CE3F15" w:rsidRDefault="00357FDF" w:rsidP="00DD18AE">
            <w:pPr>
              <w:spacing w:after="0" w:line="276" w:lineRule="auto"/>
              <w:rPr>
                <w:rFonts w:ascii="Arial" w:hAnsi="Arial" w:cs="Arial"/>
                <w:sz w:val="28"/>
                <w:szCs w:val="28"/>
              </w:rPr>
            </w:pPr>
            <w:r w:rsidRPr="00CE3F15">
              <w:rPr>
                <w:rFonts w:ascii="Arial" w:hAnsi="Arial" w:cs="Arial"/>
                <w:b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8239" behindDoc="1" locked="0" layoutInCell="1" allowOverlap="1" wp14:anchorId="24D14336" wp14:editId="4C47EEC1">
                      <wp:simplePos x="0" y="0"/>
                      <wp:positionH relativeFrom="column">
                        <wp:posOffset>-187850</wp:posOffset>
                      </wp:positionH>
                      <wp:positionV relativeFrom="paragraph">
                        <wp:posOffset>-35699</wp:posOffset>
                      </wp:positionV>
                      <wp:extent cx="6678930" cy="6003235"/>
                      <wp:effectExtent l="0" t="0" r="26670" b="17145"/>
                      <wp:wrapNone/>
                      <wp:docPr id="11284" name="Rectangle 112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78930" cy="600323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99A69F" id="Rectangle 11284" o:spid="_x0000_s1026" style="position:absolute;margin-left:-14.8pt;margin-top:-2.8pt;width:525.9pt;height:472.7pt;z-index:-25165824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" fillcolor="white [3201]" strokecolor="#1f497d [3215]" strokeweight="2pt"/>
                  </w:pict>
                </mc:Fallback>
              </mc:AlternateContent>
            </w:r>
            <w:r w:rsidR="00BF47F2" w:rsidRPr="00CE3F15">
              <w:rPr>
                <w:rFonts w:ascii="Arial" w:hAnsi="Arial" w:cs="Arial"/>
                <w:b/>
                <w:sz w:val="28"/>
                <w:szCs w:val="28"/>
              </w:rPr>
              <w:t>T-Shirt Order (Price per item £12.50)</w:t>
            </w:r>
            <w:r w:rsidR="00DD18AE" w:rsidRPr="00CE3F15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65CB5C43" w14:textId="7F77324A" w:rsidR="00DD18AE" w:rsidRPr="00DD18AE" w:rsidRDefault="00DD18AE" w:rsidP="00DD18AE">
            <w:p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  <w:r w:rsidRPr="00DD18AE">
              <w:rPr>
                <w:rFonts w:ascii="Arial" w:hAnsi="Arial" w:cs="Arial"/>
                <w:sz w:val="20"/>
                <w:szCs w:val="20"/>
              </w:rPr>
              <w:t>Please indicate number of t-shirts in the box i.e. 1 or 3</w:t>
            </w:r>
          </w:p>
          <w:p w14:paraId="462852AB" w14:textId="0D42981C" w:rsidR="00BF47F2" w:rsidRPr="00CE3F15" w:rsidRDefault="00BF47F2" w:rsidP="00BF47F2">
            <w:pPr>
              <w:spacing w:after="0" w:line="276" w:lineRule="auto"/>
              <w:rPr>
                <w:rFonts w:ascii="Arial" w:hAnsi="Arial" w:cs="Arial"/>
                <w:b/>
                <w:sz w:val="8"/>
                <w:szCs w:val="8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14:paraId="13F852CD" w14:textId="77777777" w:rsidR="00BF47F2" w:rsidRPr="00730EFA" w:rsidRDefault="00BF47F2" w:rsidP="00BF47F2">
            <w:pPr>
              <w:spacing w:after="0" w:line="276" w:lineRule="auto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</w:tr>
      <w:tr w:rsidR="00BF47F2" w:rsidRPr="00DD18AE" w14:paraId="22FCD4DC" w14:textId="77777777" w:rsidTr="00BF47F2">
        <w:trPr>
          <w:trHeight w:val="681"/>
        </w:trPr>
        <w:tc>
          <w:tcPr>
            <w:tcW w:w="9996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TableGrid"/>
              <w:tblpPr w:leftFromText="180" w:rightFromText="180" w:vertAnchor="text" w:horzAnchor="margin" w:tblpY="117"/>
              <w:tblOverlap w:val="never"/>
              <w:tblW w:w="9923" w:type="dxa"/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992"/>
              <w:gridCol w:w="1560"/>
              <w:gridCol w:w="992"/>
              <w:gridCol w:w="1559"/>
              <w:gridCol w:w="851"/>
              <w:gridCol w:w="1842"/>
              <w:gridCol w:w="851"/>
            </w:tblGrid>
            <w:tr w:rsidR="00BF47F2" w:rsidRPr="00CE3F15" w14:paraId="677E42CA" w14:textId="77777777" w:rsidTr="00DD18AE">
              <w:trPr>
                <w:trHeight w:val="324"/>
              </w:trPr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8E4CE1B" w14:textId="63849E69" w:rsidR="00BF47F2" w:rsidRPr="00CE3F15" w:rsidRDefault="00DD18AE" w:rsidP="00DD18AE">
                  <w:pPr>
                    <w:spacing w:after="0" w:line="276" w:lineRule="auto"/>
                    <w:rPr>
                      <w:rFonts w:ascii="Arial" w:hAnsi="Arial" w:cs="Arial"/>
                      <w:b/>
                      <w:sz w:val="24"/>
                      <w:szCs w:val="24"/>
                      <w:lang w:eastAsia="en-GB"/>
                    </w:rPr>
                  </w:pPr>
                  <w:r w:rsidRPr="00CE3F15">
                    <w:rPr>
                      <w:rFonts w:ascii="Arial" w:hAnsi="Arial" w:cs="Arial"/>
                      <w:b/>
                      <w:sz w:val="24"/>
                      <w:szCs w:val="24"/>
                      <w:lang w:eastAsia="en-GB"/>
                    </w:rPr>
                    <w:t>Colour: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3CC3B9ED" w14:textId="77777777" w:rsidR="00BF47F2" w:rsidRPr="00CE3F15" w:rsidRDefault="00BF47F2" w:rsidP="00BF47F2">
                  <w:pPr>
                    <w:spacing w:after="0" w:line="276" w:lineRule="auto"/>
                    <w:jc w:val="right"/>
                    <w:rPr>
                      <w:rFonts w:ascii="Arial" w:hAnsi="Arial" w:cs="Arial"/>
                      <w:sz w:val="24"/>
                      <w:szCs w:val="24"/>
                      <w:lang w:eastAsia="en-GB"/>
                    </w:rPr>
                  </w:pP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BC083F4" w14:textId="41C64A39" w:rsidR="00BF47F2" w:rsidRPr="00CE3F15" w:rsidRDefault="00BF47F2" w:rsidP="00BF47F2">
                  <w:pPr>
                    <w:spacing w:after="0" w:line="276" w:lineRule="auto"/>
                    <w:jc w:val="right"/>
                    <w:rPr>
                      <w:rFonts w:ascii="Arial" w:hAnsi="Arial" w:cs="Arial"/>
                      <w:sz w:val="24"/>
                      <w:szCs w:val="24"/>
                      <w:lang w:eastAsia="en-GB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6392ECB9" w14:textId="77777777" w:rsidR="00BF47F2" w:rsidRPr="00CE3F15" w:rsidRDefault="00BF47F2" w:rsidP="00BF47F2">
                  <w:pPr>
                    <w:spacing w:after="0" w:line="276" w:lineRule="auto"/>
                    <w:jc w:val="right"/>
                    <w:rPr>
                      <w:rFonts w:ascii="Arial" w:hAnsi="Arial" w:cs="Arial"/>
                      <w:sz w:val="24"/>
                      <w:szCs w:val="24"/>
                      <w:lang w:eastAsia="en-GB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690612E" w14:textId="3B4ADB27" w:rsidR="00BF47F2" w:rsidRPr="00CE3F15" w:rsidRDefault="00BF47F2" w:rsidP="00BF47F2">
                  <w:pPr>
                    <w:spacing w:after="0" w:line="276" w:lineRule="auto"/>
                    <w:jc w:val="right"/>
                    <w:rPr>
                      <w:rFonts w:ascii="Arial" w:hAnsi="Arial" w:cs="Arial"/>
                      <w:sz w:val="24"/>
                      <w:szCs w:val="24"/>
                      <w:lang w:eastAsia="en-GB"/>
                    </w:rPr>
                  </w:pP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3BECF1BC" w14:textId="77777777" w:rsidR="00BF47F2" w:rsidRPr="00CE3F15" w:rsidRDefault="00BF47F2" w:rsidP="00BF47F2">
                  <w:pPr>
                    <w:spacing w:after="0" w:line="276" w:lineRule="auto"/>
                    <w:jc w:val="right"/>
                    <w:rPr>
                      <w:rFonts w:ascii="Arial" w:hAnsi="Arial" w:cs="Arial"/>
                      <w:sz w:val="24"/>
                      <w:szCs w:val="24"/>
                      <w:lang w:eastAsia="en-GB"/>
                    </w:rPr>
                  </w:pP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C0292D7" w14:textId="57CBAA23" w:rsidR="00BF47F2" w:rsidRPr="00CE3F15" w:rsidRDefault="00BF47F2" w:rsidP="00BF47F2">
                  <w:pPr>
                    <w:spacing w:after="0" w:line="276" w:lineRule="auto"/>
                    <w:jc w:val="right"/>
                    <w:rPr>
                      <w:rFonts w:ascii="Arial" w:hAnsi="Arial" w:cs="Arial"/>
                      <w:sz w:val="24"/>
                      <w:szCs w:val="24"/>
                      <w:lang w:eastAsia="en-GB"/>
                    </w:rPr>
                  </w:pP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59C7F7E7" w14:textId="77777777" w:rsidR="00BF47F2" w:rsidRPr="00CE3F15" w:rsidRDefault="00BF47F2" w:rsidP="00BF47F2">
                  <w:pPr>
                    <w:spacing w:after="0" w:line="276" w:lineRule="auto"/>
                    <w:rPr>
                      <w:rFonts w:ascii="Arial" w:hAnsi="Arial" w:cs="Arial"/>
                      <w:sz w:val="24"/>
                      <w:szCs w:val="24"/>
                      <w:lang w:eastAsia="en-GB"/>
                    </w:rPr>
                  </w:pPr>
                </w:p>
              </w:tc>
            </w:tr>
            <w:tr w:rsidR="00DD18AE" w:rsidRPr="00CE3F15" w14:paraId="2C436814" w14:textId="77777777" w:rsidTr="00DD18AE">
              <w:trPr>
                <w:trHeight w:val="324"/>
              </w:trPr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5421C159" w14:textId="77777777" w:rsidR="00DD18AE" w:rsidRPr="00CE3F15" w:rsidRDefault="00DD18AE" w:rsidP="00DD18AE">
                  <w:pPr>
                    <w:spacing w:after="0" w:line="276" w:lineRule="auto"/>
                    <w:jc w:val="right"/>
                    <w:rPr>
                      <w:rFonts w:ascii="Arial" w:hAnsi="Arial" w:cs="Arial"/>
                      <w:sz w:val="24"/>
                      <w:szCs w:val="24"/>
                      <w:lang w:eastAsia="en-GB"/>
                    </w:rPr>
                  </w:pPr>
                  <w:r w:rsidRPr="00CE3F15">
                    <w:rPr>
                      <w:rFonts w:ascii="Arial" w:hAnsi="Arial" w:cs="Arial"/>
                      <w:sz w:val="24"/>
                      <w:szCs w:val="24"/>
                      <w:lang w:eastAsia="en-GB"/>
                    </w:rPr>
                    <w:t>Black</w:t>
                  </w:r>
                </w:p>
                <w:p w14:paraId="654A37FC" w14:textId="77777777" w:rsidR="00DD18AE" w:rsidRPr="00CE3F15" w:rsidRDefault="00DD18AE" w:rsidP="00DD18AE">
                  <w:pPr>
                    <w:spacing w:after="0" w:line="276" w:lineRule="auto"/>
                    <w:jc w:val="right"/>
                    <w:rPr>
                      <w:rFonts w:ascii="Arial" w:hAnsi="Arial" w:cs="Arial"/>
                      <w:sz w:val="24"/>
                      <w:szCs w:val="24"/>
                      <w:lang w:eastAsia="en-GB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B52BBE6" w14:textId="77777777" w:rsidR="00DD18AE" w:rsidRPr="00CE3F15" w:rsidRDefault="00DD18AE" w:rsidP="00DD18AE">
                  <w:pPr>
                    <w:spacing w:after="0" w:line="276" w:lineRule="auto"/>
                    <w:jc w:val="right"/>
                    <w:rPr>
                      <w:rFonts w:ascii="Arial" w:hAnsi="Arial" w:cs="Arial"/>
                      <w:sz w:val="24"/>
                      <w:szCs w:val="24"/>
                      <w:lang w:eastAsia="en-GB"/>
                    </w:rPr>
                  </w:pPr>
                </w:p>
              </w:tc>
              <w:tc>
                <w:tcPr>
                  <w:tcW w:w="156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5FFF6256" w14:textId="2E035471" w:rsidR="00DD18AE" w:rsidRPr="00CE3F15" w:rsidRDefault="00DD18AE" w:rsidP="00DD18AE">
                  <w:pPr>
                    <w:spacing w:after="0" w:line="276" w:lineRule="auto"/>
                    <w:jc w:val="right"/>
                    <w:rPr>
                      <w:rFonts w:ascii="Arial" w:hAnsi="Arial" w:cs="Arial"/>
                      <w:sz w:val="24"/>
                      <w:szCs w:val="24"/>
                      <w:lang w:eastAsia="en-GB"/>
                    </w:rPr>
                  </w:pPr>
                  <w:r w:rsidRPr="00CE3F15">
                    <w:rPr>
                      <w:rFonts w:ascii="Arial" w:hAnsi="Arial" w:cs="Arial"/>
                      <w:sz w:val="24"/>
                      <w:szCs w:val="24"/>
                      <w:lang w:eastAsia="en-GB"/>
                    </w:rPr>
                    <w:t>Blue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36C59C7" w14:textId="77777777" w:rsidR="00DD18AE" w:rsidRPr="00CE3F15" w:rsidRDefault="00DD18AE" w:rsidP="00DD18AE">
                  <w:pPr>
                    <w:spacing w:after="0" w:line="276" w:lineRule="auto"/>
                    <w:jc w:val="right"/>
                    <w:rPr>
                      <w:rFonts w:ascii="Arial" w:hAnsi="Arial" w:cs="Arial"/>
                      <w:sz w:val="24"/>
                      <w:szCs w:val="24"/>
                      <w:lang w:eastAsia="en-GB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4EBD0DA5" w14:textId="50CB361C" w:rsidR="00DD18AE" w:rsidRPr="00CE3F15" w:rsidRDefault="00DD18AE" w:rsidP="00DD18AE">
                  <w:pPr>
                    <w:spacing w:after="0" w:line="276" w:lineRule="auto"/>
                    <w:jc w:val="right"/>
                    <w:rPr>
                      <w:rFonts w:ascii="Arial" w:hAnsi="Arial" w:cs="Arial"/>
                      <w:sz w:val="24"/>
                      <w:szCs w:val="24"/>
                      <w:lang w:eastAsia="en-GB"/>
                    </w:rPr>
                  </w:pPr>
                  <w:r w:rsidRPr="00CE3F15">
                    <w:rPr>
                      <w:rFonts w:ascii="Arial" w:hAnsi="Arial" w:cs="Arial"/>
                      <w:sz w:val="24"/>
                      <w:szCs w:val="24"/>
                      <w:lang w:eastAsia="en-GB"/>
                    </w:rPr>
                    <w:t>Green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5C1516D" w14:textId="77777777" w:rsidR="00DD18AE" w:rsidRPr="00CE3F15" w:rsidRDefault="00DD18AE" w:rsidP="00DD18AE">
                  <w:pPr>
                    <w:spacing w:after="0" w:line="276" w:lineRule="auto"/>
                    <w:jc w:val="right"/>
                    <w:rPr>
                      <w:rFonts w:ascii="Arial" w:hAnsi="Arial" w:cs="Arial"/>
                      <w:sz w:val="24"/>
                      <w:szCs w:val="24"/>
                      <w:lang w:eastAsia="en-GB"/>
                    </w:rPr>
                  </w:pPr>
                </w:p>
              </w:tc>
              <w:tc>
                <w:tcPr>
                  <w:tcW w:w="1842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245D9E50" w14:textId="1EE7BFD1" w:rsidR="00DD18AE" w:rsidRPr="00CE3F15" w:rsidRDefault="00DD18AE" w:rsidP="00DD18AE">
                  <w:pPr>
                    <w:spacing w:after="0" w:line="276" w:lineRule="auto"/>
                    <w:jc w:val="right"/>
                    <w:rPr>
                      <w:rFonts w:ascii="Arial" w:hAnsi="Arial" w:cs="Arial"/>
                      <w:sz w:val="24"/>
                      <w:szCs w:val="24"/>
                      <w:lang w:eastAsia="en-GB"/>
                    </w:rPr>
                  </w:pPr>
                  <w:r w:rsidRPr="00CE3F15">
                    <w:rPr>
                      <w:rFonts w:ascii="Arial" w:hAnsi="Arial" w:cs="Arial"/>
                      <w:sz w:val="24"/>
                      <w:szCs w:val="24"/>
                      <w:lang w:eastAsia="en-GB"/>
                    </w:rPr>
                    <w:t>Red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8F2321" w14:textId="77777777" w:rsidR="00DD18AE" w:rsidRPr="00CE3F15" w:rsidRDefault="00DD18AE" w:rsidP="00DD18AE">
                  <w:pPr>
                    <w:spacing w:after="0" w:line="276" w:lineRule="auto"/>
                    <w:rPr>
                      <w:rFonts w:ascii="Arial" w:hAnsi="Arial" w:cs="Arial"/>
                      <w:sz w:val="24"/>
                      <w:szCs w:val="24"/>
                      <w:lang w:eastAsia="en-GB"/>
                    </w:rPr>
                  </w:pPr>
                </w:p>
              </w:tc>
            </w:tr>
          </w:tbl>
          <w:p w14:paraId="71D53278" w14:textId="77777777" w:rsidR="00BF47F2" w:rsidRPr="00CE3F15" w:rsidRDefault="00BF47F2" w:rsidP="00BF47F2">
            <w:pPr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14:paraId="1AFE25CC" w14:textId="77777777" w:rsidR="00BF47F2" w:rsidRPr="00CE3F15" w:rsidRDefault="00BF47F2" w:rsidP="00BF47F2">
            <w:pPr>
              <w:spacing w:after="0" w:line="276" w:lineRule="auto"/>
              <w:rPr>
                <w:rFonts w:ascii="Arial" w:hAnsi="Arial" w:cs="Arial"/>
                <w:sz w:val="24"/>
                <w:szCs w:val="24"/>
                <w:lang w:eastAsia="en-GB"/>
              </w:rPr>
            </w:pPr>
          </w:p>
        </w:tc>
      </w:tr>
      <w:tr w:rsidR="00BF47F2" w:rsidRPr="00CE3F15" w14:paraId="542E3891" w14:textId="77777777" w:rsidTr="00BF47F2">
        <w:trPr>
          <w:gridAfter w:val="1"/>
          <w:wAfter w:w="240" w:type="dxa"/>
          <w:trHeight w:val="269"/>
        </w:trPr>
        <w:tc>
          <w:tcPr>
            <w:tcW w:w="12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7EB5EA" w14:textId="77777777" w:rsidR="00BF47F2" w:rsidRPr="00CE3F15" w:rsidRDefault="00BF47F2" w:rsidP="00BF47F2">
            <w:pPr>
              <w:spacing w:after="0" w:line="276" w:lineRule="auto"/>
              <w:rPr>
                <w:rFonts w:ascii="Arial" w:hAnsi="Arial" w:cs="Arial"/>
                <w:b/>
                <w:sz w:val="24"/>
                <w:szCs w:val="24"/>
                <w:lang w:eastAsia="en-GB"/>
              </w:rPr>
            </w:pPr>
            <w:r w:rsidRPr="00CE3F15">
              <w:rPr>
                <w:rFonts w:ascii="Arial" w:hAnsi="Arial" w:cs="Arial"/>
                <w:b/>
                <w:sz w:val="24"/>
                <w:szCs w:val="24"/>
                <w:lang w:eastAsia="en-GB"/>
              </w:rPr>
              <w:t>Size: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15C27A" w14:textId="77777777" w:rsidR="00BF47F2" w:rsidRPr="00CE3F15" w:rsidRDefault="00BF47F2" w:rsidP="00BF47F2">
            <w:pPr>
              <w:spacing w:after="0" w:line="276" w:lineRule="auto"/>
              <w:rPr>
                <w:rFonts w:ascii="Arial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171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DD28E73" w14:textId="77777777" w:rsidR="00BF47F2" w:rsidRPr="00CE3F15" w:rsidRDefault="00BF47F2" w:rsidP="00BF47F2">
            <w:pPr>
              <w:spacing w:after="0" w:line="276" w:lineRule="auto"/>
              <w:rPr>
                <w:rFonts w:ascii="Arial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AF9A3D" w14:textId="77777777" w:rsidR="00BF47F2" w:rsidRPr="00CE3F15" w:rsidRDefault="00BF47F2" w:rsidP="00BF47F2">
            <w:pPr>
              <w:spacing w:after="0" w:line="276" w:lineRule="auto"/>
              <w:rPr>
                <w:rFonts w:ascii="Arial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171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8BCBC13" w14:textId="77777777" w:rsidR="00BF47F2" w:rsidRPr="00CE3F15" w:rsidRDefault="00BF47F2" w:rsidP="00BF47F2">
            <w:pPr>
              <w:spacing w:after="0" w:line="276" w:lineRule="auto"/>
              <w:rPr>
                <w:rFonts w:ascii="Arial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</w:tcPr>
          <w:p w14:paraId="0B87FB4D" w14:textId="77777777" w:rsidR="00BF47F2" w:rsidRPr="00CE3F15" w:rsidRDefault="00BF47F2" w:rsidP="00BF47F2">
            <w:pPr>
              <w:spacing w:after="0" w:line="276" w:lineRule="auto"/>
              <w:rPr>
                <w:rFonts w:ascii="Arial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18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AC06DA5" w14:textId="77777777" w:rsidR="00BF47F2" w:rsidRPr="00CE3F15" w:rsidRDefault="00BF47F2" w:rsidP="00BF47F2">
            <w:pPr>
              <w:spacing w:after="0" w:line="276" w:lineRule="auto"/>
              <w:rPr>
                <w:rFonts w:ascii="Arial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14:paraId="433B4761" w14:textId="77777777" w:rsidR="00BF47F2" w:rsidRPr="00CE3F15" w:rsidRDefault="00BF47F2" w:rsidP="00BF47F2">
            <w:pPr>
              <w:spacing w:after="0" w:line="276" w:lineRule="auto"/>
              <w:rPr>
                <w:rFonts w:ascii="Arial" w:hAnsi="Arial" w:cs="Arial"/>
                <w:sz w:val="24"/>
                <w:szCs w:val="24"/>
                <w:lang w:eastAsia="en-GB"/>
              </w:rPr>
            </w:pPr>
          </w:p>
        </w:tc>
      </w:tr>
      <w:tr w:rsidR="00BF47F2" w:rsidRPr="00730EFA" w14:paraId="26FBDA42" w14:textId="77777777" w:rsidTr="00BF47F2">
        <w:trPr>
          <w:trHeight w:val="538"/>
        </w:trPr>
        <w:tc>
          <w:tcPr>
            <w:tcW w:w="81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145D9E6" w14:textId="77777777" w:rsidR="00BF47F2" w:rsidRPr="00CE3F15" w:rsidRDefault="00BF47F2" w:rsidP="00BF47F2">
            <w:pPr>
              <w:spacing w:after="0" w:line="276" w:lineRule="auto"/>
              <w:ind w:left="176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E3F15">
              <w:rPr>
                <w:rFonts w:ascii="Arial" w:hAnsi="Arial" w:cs="Arial"/>
                <w:sz w:val="24"/>
                <w:szCs w:val="24"/>
              </w:rPr>
              <w:t>S</w:t>
            </w:r>
          </w:p>
          <w:p w14:paraId="7FC530A8" w14:textId="77777777" w:rsidR="00BF47F2" w:rsidRPr="00CE3F15" w:rsidRDefault="00BF47F2" w:rsidP="00BF47F2">
            <w:pPr>
              <w:spacing w:after="0" w:line="276" w:lineRule="auto"/>
              <w:ind w:left="176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890A5" w14:textId="77777777" w:rsidR="00BF47F2" w:rsidRPr="00CE3F15" w:rsidRDefault="00BF47F2" w:rsidP="00BF47F2">
            <w:pPr>
              <w:spacing w:after="0" w:line="276" w:lineRule="auto"/>
              <w:ind w:left="176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2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701EE45" w14:textId="77777777" w:rsidR="00BF47F2" w:rsidRPr="00CE3F15" w:rsidRDefault="00BF47F2" w:rsidP="00BF47F2">
            <w:pPr>
              <w:spacing w:after="0" w:line="276" w:lineRule="auto"/>
              <w:ind w:left="176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E3F15">
              <w:rPr>
                <w:rFonts w:ascii="Arial" w:hAnsi="Arial" w:cs="Arial"/>
                <w:sz w:val="24"/>
                <w:szCs w:val="24"/>
              </w:rPr>
              <w:t>M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EAF3A" w14:textId="77777777" w:rsidR="00BF47F2" w:rsidRPr="00CE3F15" w:rsidRDefault="00BF47F2" w:rsidP="00BF47F2">
            <w:pPr>
              <w:spacing w:after="0" w:line="276" w:lineRule="auto"/>
              <w:ind w:left="176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2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434F599" w14:textId="77777777" w:rsidR="00BF47F2" w:rsidRPr="00CE3F15" w:rsidRDefault="00BF47F2" w:rsidP="00BF47F2">
            <w:pPr>
              <w:spacing w:after="0" w:line="276" w:lineRule="auto"/>
              <w:ind w:left="176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E3F15">
              <w:rPr>
                <w:rFonts w:ascii="Arial" w:hAnsi="Arial" w:cs="Arial"/>
                <w:sz w:val="24"/>
                <w:szCs w:val="24"/>
              </w:rPr>
              <w:t>L</w:t>
            </w:r>
          </w:p>
        </w:tc>
        <w:tc>
          <w:tcPr>
            <w:tcW w:w="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ECAE5" w14:textId="77777777" w:rsidR="00BF47F2" w:rsidRPr="00CE3F15" w:rsidRDefault="00BF47F2" w:rsidP="00BF47F2">
            <w:pPr>
              <w:spacing w:after="0" w:line="276" w:lineRule="auto"/>
              <w:ind w:left="176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87A9307" w14:textId="77777777" w:rsidR="00BF47F2" w:rsidRPr="00CE3F15" w:rsidRDefault="00BF47F2" w:rsidP="00BF47F2">
            <w:pPr>
              <w:spacing w:after="0" w:line="276" w:lineRule="auto"/>
              <w:ind w:left="176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E3F15">
              <w:rPr>
                <w:rFonts w:ascii="Arial" w:hAnsi="Arial" w:cs="Arial"/>
                <w:sz w:val="24"/>
                <w:szCs w:val="24"/>
              </w:rPr>
              <w:t>XL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73350" w14:textId="1CB07A49" w:rsidR="00BF47F2" w:rsidRPr="00CE3F15" w:rsidRDefault="00BF47F2" w:rsidP="00BF47F2">
            <w:pPr>
              <w:spacing w:after="0" w:line="276" w:lineRule="auto"/>
              <w:ind w:left="176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F282747" w14:textId="77777777" w:rsidR="00BF47F2" w:rsidRPr="00CE3F15" w:rsidRDefault="00BF47F2" w:rsidP="00BF47F2">
            <w:pPr>
              <w:spacing w:after="0" w:line="276" w:lineRule="auto"/>
              <w:ind w:left="176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E3F15">
              <w:rPr>
                <w:rFonts w:ascii="Arial" w:hAnsi="Arial" w:cs="Arial"/>
                <w:sz w:val="24"/>
                <w:szCs w:val="24"/>
              </w:rPr>
              <w:t>XXL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7B6DE" w14:textId="77777777" w:rsidR="00BF47F2" w:rsidRPr="00CE3F15" w:rsidRDefault="00BF47F2" w:rsidP="00BF47F2">
            <w:pPr>
              <w:spacing w:after="0" w:line="276" w:lineRule="auto"/>
              <w:ind w:left="176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5AF5390" w14:textId="77777777" w:rsidR="00BF47F2" w:rsidRPr="00CE3F15" w:rsidRDefault="00BF47F2" w:rsidP="00BF47F2">
            <w:pPr>
              <w:spacing w:after="0" w:line="276" w:lineRule="auto"/>
              <w:ind w:left="176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E3F15">
              <w:rPr>
                <w:rFonts w:ascii="Arial" w:hAnsi="Arial" w:cs="Arial"/>
                <w:sz w:val="24"/>
                <w:szCs w:val="24"/>
              </w:rPr>
              <w:t>XXXL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5B153" w14:textId="77777777" w:rsidR="00BF47F2" w:rsidRPr="00CE3F15" w:rsidRDefault="00BF47F2" w:rsidP="00BF47F2">
            <w:pPr>
              <w:spacing w:after="0" w:line="276" w:lineRule="auto"/>
              <w:ind w:left="176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B109A49" w14:textId="77777777" w:rsidR="00BF47F2" w:rsidRPr="00CE3F15" w:rsidRDefault="00BF47F2" w:rsidP="00BF47F2">
            <w:pPr>
              <w:spacing w:after="0" w:line="276" w:lineRule="auto"/>
              <w:rPr>
                <w:rFonts w:ascii="Arial" w:hAnsi="Arial" w:cs="Arial"/>
                <w:sz w:val="24"/>
                <w:szCs w:val="24"/>
                <w:lang w:eastAsia="en-GB"/>
              </w:rPr>
            </w:pPr>
          </w:p>
        </w:tc>
      </w:tr>
      <w:tr w:rsidR="00BF47F2" w:rsidRPr="00730EFA" w14:paraId="7804CA4C" w14:textId="77777777" w:rsidTr="00BF47F2">
        <w:trPr>
          <w:trHeight w:val="323"/>
        </w:trPr>
        <w:tc>
          <w:tcPr>
            <w:tcW w:w="9996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14:paraId="26F0D37F" w14:textId="375FD944" w:rsidR="00BF47F2" w:rsidRPr="00730EFA" w:rsidRDefault="00BF47F2" w:rsidP="00BF47F2">
            <w:p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14:paraId="7FEE677B" w14:textId="77777777" w:rsidR="00BF47F2" w:rsidRPr="00730EFA" w:rsidRDefault="00BF47F2" w:rsidP="00BF47F2">
            <w:pPr>
              <w:spacing w:after="0" w:line="276" w:lineRule="auto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</w:tr>
      <w:tr w:rsidR="00BF47F2" w:rsidRPr="00730EFA" w14:paraId="72DFF4B1" w14:textId="77777777" w:rsidTr="00BF47F2">
        <w:trPr>
          <w:trHeight w:val="323"/>
        </w:trPr>
        <w:tc>
          <w:tcPr>
            <w:tcW w:w="9996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14:paraId="6AD1C61C" w14:textId="63E88856" w:rsidR="00BF47F2" w:rsidRPr="00CE3F15" w:rsidRDefault="00BF47F2" w:rsidP="00BF47F2">
            <w:pPr>
              <w:spacing w:after="0" w:line="276" w:lineRule="auto"/>
              <w:rPr>
                <w:rFonts w:ascii="Arial" w:hAnsi="Arial" w:cs="Arial"/>
                <w:sz w:val="28"/>
                <w:szCs w:val="28"/>
              </w:rPr>
            </w:pPr>
            <w:r w:rsidRPr="00CE3F15">
              <w:rPr>
                <w:rFonts w:ascii="Arial" w:hAnsi="Arial" w:cs="Arial"/>
                <w:b/>
                <w:sz w:val="28"/>
                <w:szCs w:val="28"/>
              </w:rPr>
              <w:t>Hoodie Order (Price per item £22each)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14:paraId="0CAA0DCC" w14:textId="77777777" w:rsidR="00BF47F2" w:rsidRPr="00730EFA" w:rsidRDefault="00BF47F2" w:rsidP="00BF47F2">
            <w:pPr>
              <w:spacing w:after="0" w:line="276" w:lineRule="auto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</w:tr>
      <w:tr w:rsidR="00BF47F2" w:rsidRPr="00730EFA" w14:paraId="0782EEA2" w14:textId="77777777" w:rsidTr="00BF47F2">
        <w:trPr>
          <w:trHeight w:val="323"/>
        </w:trPr>
        <w:tc>
          <w:tcPr>
            <w:tcW w:w="9996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14:paraId="14BB233D" w14:textId="4ECFAF33" w:rsidR="00BF47F2" w:rsidRPr="00730EFA" w:rsidRDefault="00BF47F2" w:rsidP="00BF47F2">
            <w:p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  <w:r w:rsidRPr="00730EFA">
              <w:rPr>
                <w:rFonts w:ascii="Arial" w:hAnsi="Arial" w:cs="Arial"/>
                <w:sz w:val="20"/>
                <w:szCs w:val="20"/>
              </w:rPr>
              <w:t>Please indicate number of t-shirts in the box i.e. 1 or 3</w:t>
            </w:r>
          </w:p>
          <w:p w14:paraId="6A43953A" w14:textId="77777777" w:rsidR="00BF47F2" w:rsidRPr="00CE3F15" w:rsidRDefault="00BF47F2" w:rsidP="00BF47F2">
            <w:pPr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3DC0C982" w14:textId="77777777" w:rsidR="00BF47F2" w:rsidRPr="00DD18AE" w:rsidRDefault="00BF47F2" w:rsidP="00BF47F2">
            <w:pPr>
              <w:spacing w:after="0" w:line="276" w:lineRule="auto"/>
              <w:rPr>
                <w:rFonts w:ascii="Arial" w:hAnsi="Arial" w:cs="Arial"/>
                <w:b/>
              </w:rPr>
            </w:pPr>
            <w:r w:rsidRPr="00CE3F15">
              <w:rPr>
                <w:rFonts w:ascii="Arial" w:hAnsi="Arial" w:cs="Arial"/>
                <w:b/>
                <w:sz w:val="24"/>
                <w:szCs w:val="24"/>
              </w:rPr>
              <w:t>Colour: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14:paraId="27FF483C" w14:textId="77777777" w:rsidR="00BF47F2" w:rsidRPr="00730EFA" w:rsidRDefault="00BF47F2" w:rsidP="00BF47F2">
            <w:pPr>
              <w:spacing w:after="0" w:line="276" w:lineRule="auto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</w:tr>
      <w:tr w:rsidR="00BF47F2" w:rsidRPr="00CE3F15" w14:paraId="477F06B3" w14:textId="77777777" w:rsidTr="00BF47F2">
        <w:trPr>
          <w:trHeight w:val="323"/>
        </w:trPr>
        <w:tc>
          <w:tcPr>
            <w:tcW w:w="9996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TableGrid"/>
              <w:tblpPr w:leftFromText="180" w:rightFromText="180" w:vertAnchor="text" w:horzAnchor="margin" w:tblpY="117"/>
              <w:tblOverlap w:val="never"/>
              <w:tblW w:w="9889" w:type="dxa"/>
              <w:tblLayout w:type="fixed"/>
              <w:tblLook w:val="04A0" w:firstRow="1" w:lastRow="0" w:firstColumn="1" w:lastColumn="0" w:noHBand="0" w:noVBand="1"/>
            </w:tblPr>
            <w:tblGrid>
              <w:gridCol w:w="1269"/>
              <w:gridCol w:w="852"/>
              <w:gridCol w:w="1694"/>
              <w:gridCol w:w="848"/>
              <w:gridCol w:w="1695"/>
              <w:gridCol w:w="848"/>
              <w:gridCol w:w="1836"/>
              <w:gridCol w:w="847"/>
            </w:tblGrid>
            <w:tr w:rsidR="00BF47F2" w:rsidRPr="00CE3F15" w14:paraId="5BDE91B4" w14:textId="77777777" w:rsidTr="00C62AEE">
              <w:trPr>
                <w:trHeight w:val="352"/>
              </w:trPr>
              <w:tc>
                <w:tcPr>
                  <w:tcW w:w="126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45095F3E" w14:textId="77777777" w:rsidR="00BF47F2" w:rsidRPr="00CE3F15" w:rsidRDefault="00BF47F2" w:rsidP="00BF47F2">
                  <w:pPr>
                    <w:spacing w:after="0" w:line="276" w:lineRule="auto"/>
                    <w:jc w:val="right"/>
                    <w:rPr>
                      <w:rFonts w:ascii="Arial" w:hAnsi="Arial" w:cs="Arial"/>
                      <w:sz w:val="24"/>
                      <w:szCs w:val="24"/>
                      <w:lang w:eastAsia="en-GB"/>
                    </w:rPr>
                  </w:pPr>
                  <w:r w:rsidRPr="00CE3F15">
                    <w:rPr>
                      <w:rFonts w:ascii="Arial" w:hAnsi="Arial" w:cs="Arial"/>
                      <w:sz w:val="24"/>
                      <w:szCs w:val="24"/>
                      <w:lang w:eastAsia="en-GB"/>
                    </w:rPr>
                    <w:t>Black</w:t>
                  </w:r>
                </w:p>
                <w:p w14:paraId="1397B5AD" w14:textId="77777777" w:rsidR="00BF47F2" w:rsidRPr="00CE3F15" w:rsidRDefault="00BF47F2" w:rsidP="00BF47F2">
                  <w:pPr>
                    <w:spacing w:after="0" w:line="276" w:lineRule="auto"/>
                    <w:jc w:val="right"/>
                    <w:rPr>
                      <w:rFonts w:ascii="Arial" w:hAnsi="Arial" w:cs="Arial"/>
                      <w:sz w:val="24"/>
                      <w:szCs w:val="24"/>
                      <w:lang w:eastAsia="en-GB"/>
                    </w:rPr>
                  </w:pPr>
                </w:p>
              </w:tc>
              <w:tc>
                <w:tcPr>
                  <w:tcW w:w="8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E2173C2" w14:textId="77777777" w:rsidR="00BF47F2" w:rsidRPr="00CE3F15" w:rsidRDefault="00BF47F2" w:rsidP="00BF47F2">
                  <w:pPr>
                    <w:spacing w:after="0" w:line="276" w:lineRule="auto"/>
                    <w:jc w:val="right"/>
                    <w:rPr>
                      <w:rFonts w:ascii="Arial" w:hAnsi="Arial" w:cs="Arial"/>
                      <w:sz w:val="24"/>
                      <w:szCs w:val="24"/>
                      <w:lang w:eastAsia="en-GB"/>
                    </w:rPr>
                  </w:pPr>
                </w:p>
              </w:tc>
              <w:tc>
                <w:tcPr>
                  <w:tcW w:w="169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24629F03" w14:textId="77777777" w:rsidR="00BF47F2" w:rsidRPr="00CE3F15" w:rsidRDefault="00BF47F2" w:rsidP="00BF47F2">
                  <w:pPr>
                    <w:spacing w:after="0" w:line="276" w:lineRule="auto"/>
                    <w:jc w:val="right"/>
                    <w:rPr>
                      <w:rFonts w:ascii="Arial" w:hAnsi="Arial" w:cs="Arial"/>
                      <w:sz w:val="24"/>
                      <w:szCs w:val="24"/>
                      <w:lang w:eastAsia="en-GB"/>
                    </w:rPr>
                  </w:pPr>
                  <w:r w:rsidRPr="00CE3F15">
                    <w:rPr>
                      <w:rFonts w:ascii="Arial" w:hAnsi="Arial" w:cs="Arial"/>
                      <w:sz w:val="24"/>
                      <w:szCs w:val="24"/>
                      <w:lang w:eastAsia="en-GB"/>
                    </w:rPr>
                    <w:t>Blue</w:t>
                  </w:r>
                </w:p>
              </w:tc>
              <w:tc>
                <w:tcPr>
                  <w:tcW w:w="8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7AFF24" w14:textId="77777777" w:rsidR="00BF47F2" w:rsidRPr="00CE3F15" w:rsidRDefault="00BF47F2" w:rsidP="00BF47F2">
                  <w:pPr>
                    <w:spacing w:after="0" w:line="276" w:lineRule="auto"/>
                    <w:jc w:val="right"/>
                    <w:rPr>
                      <w:rFonts w:ascii="Arial" w:hAnsi="Arial" w:cs="Arial"/>
                      <w:sz w:val="24"/>
                      <w:szCs w:val="24"/>
                      <w:lang w:eastAsia="en-GB"/>
                    </w:rPr>
                  </w:pPr>
                </w:p>
              </w:tc>
              <w:tc>
                <w:tcPr>
                  <w:tcW w:w="169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679B0C1A" w14:textId="77496E89" w:rsidR="00BF47F2" w:rsidRPr="00CE3F15" w:rsidRDefault="00BF47F2" w:rsidP="00BF47F2">
                  <w:pPr>
                    <w:spacing w:after="0" w:line="276" w:lineRule="auto"/>
                    <w:jc w:val="right"/>
                    <w:rPr>
                      <w:rFonts w:ascii="Arial" w:hAnsi="Arial" w:cs="Arial"/>
                      <w:sz w:val="24"/>
                      <w:szCs w:val="24"/>
                      <w:lang w:eastAsia="en-GB"/>
                    </w:rPr>
                  </w:pPr>
                  <w:r w:rsidRPr="00CE3F15">
                    <w:rPr>
                      <w:rFonts w:ascii="Arial" w:hAnsi="Arial" w:cs="Arial"/>
                      <w:sz w:val="24"/>
                      <w:szCs w:val="24"/>
                      <w:lang w:eastAsia="en-GB"/>
                    </w:rPr>
                    <w:t>Green</w:t>
                  </w:r>
                </w:p>
              </w:tc>
              <w:tc>
                <w:tcPr>
                  <w:tcW w:w="8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2C1D62" w14:textId="77777777" w:rsidR="00BF47F2" w:rsidRPr="00CE3F15" w:rsidRDefault="00BF47F2" w:rsidP="00BF47F2">
                  <w:pPr>
                    <w:spacing w:after="0" w:line="276" w:lineRule="auto"/>
                    <w:jc w:val="right"/>
                    <w:rPr>
                      <w:rFonts w:ascii="Arial" w:hAnsi="Arial" w:cs="Arial"/>
                      <w:sz w:val="24"/>
                      <w:szCs w:val="24"/>
                      <w:lang w:eastAsia="en-GB"/>
                    </w:rPr>
                  </w:pPr>
                </w:p>
              </w:tc>
              <w:tc>
                <w:tcPr>
                  <w:tcW w:w="183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31700D92" w14:textId="77777777" w:rsidR="00BF47F2" w:rsidRPr="00CE3F15" w:rsidRDefault="00BF47F2" w:rsidP="00BF47F2">
                  <w:pPr>
                    <w:spacing w:after="0" w:line="276" w:lineRule="auto"/>
                    <w:jc w:val="right"/>
                    <w:rPr>
                      <w:rFonts w:ascii="Arial" w:hAnsi="Arial" w:cs="Arial"/>
                      <w:sz w:val="24"/>
                      <w:szCs w:val="24"/>
                      <w:lang w:eastAsia="en-GB"/>
                    </w:rPr>
                  </w:pPr>
                  <w:r w:rsidRPr="00CE3F15">
                    <w:rPr>
                      <w:rFonts w:ascii="Arial" w:hAnsi="Arial" w:cs="Arial"/>
                      <w:sz w:val="24"/>
                      <w:szCs w:val="24"/>
                      <w:lang w:eastAsia="en-GB"/>
                    </w:rPr>
                    <w:t>Red</w:t>
                  </w:r>
                </w:p>
              </w:tc>
              <w:tc>
                <w:tcPr>
                  <w:tcW w:w="8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C57321" w14:textId="77777777" w:rsidR="00BF47F2" w:rsidRPr="00CE3F15" w:rsidRDefault="00BF47F2" w:rsidP="00BF47F2">
                  <w:pPr>
                    <w:spacing w:after="0" w:line="276" w:lineRule="auto"/>
                    <w:rPr>
                      <w:rFonts w:ascii="Arial" w:hAnsi="Arial" w:cs="Arial"/>
                      <w:sz w:val="24"/>
                      <w:szCs w:val="24"/>
                      <w:lang w:eastAsia="en-GB"/>
                    </w:rPr>
                  </w:pPr>
                </w:p>
              </w:tc>
            </w:tr>
          </w:tbl>
          <w:p w14:paraId="048882A2" w14:textId="77777777" w:rsidR="00BF47F2" w:rsidRPr="00CE3F15" w:rsidRDefault="00BF47F2" w:rsidP="00BF47F2">
            <w:pPr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14:paraId="040824F9" w14:textId="77777777" w:rsidR="00BF47F2" w:rsidRPr="00CE3F15" w:rsidRDefault="00BF47F2" w:rsidP="00BF47F2">
            <w:pPr>
              <w:spacing w:after="0" w:line="276" w:lineRule="auto"/>
              <w:rPr>
                <w:rFonts w:ascii="Arial" w:hAnsi="Arial" w:cs="Arial"/>
                <w:sz w:val="24"/>
                <w:szCs w:val="24"/>
                <w:lang w:eastAsia="en-GB"/>
              </w:rPr>
            </w:pPr>
          </w:p>
        </w:tc>
      </w:tr>
      <w:tr w:rsidR="00BF47F2" w:rsidRPr="00CE3F15" w14:paraId="3C86FB01" w14:textId="77777777" w:rsidTr="00BF47F2">
        <w:trPr>
          <w:trHeight w:val="323"/>
        </w:trPr>
        <w:tc>
          <w:tcPr>
            <w:tcW w:w="9996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14:paraId="0A9962D3" w14:textId="0CC6BD4D" w:rsidR="00BF47F2" w:rsidRPr="00CE3F15" w:rsidRDefault="00BF47F2" w:rsidP="00BF47F2">
            <w:pPr>
              <w:spacing w:after="0" w:line="276" w:lineRule="auto"/>
              <w:jc w:val="both"/>
              <w:rPr>
                <w:rFonts w:ascii="Arial" w:hAnsi="Arial" w:cs="Arial"/>
                <w:b/>
                <w:sz w:val="24"/>
                <w:szCs w:val="24"/>
                <w:lang w:eastAsia="en-GB"/>
              </w:rPr>
            </w:pPr>
            <w:r w:rsidRPr="00CE3F15">
              <w:rPr>
                <w:rFonts w:ascii="Arial" w:hAnsi="Arial" w:cs="Arial"/>
                <w:b/>
                <w:sz w:val="24"/>
                <w:szCs w:val="24"/>
                <w:lang w:eastAsia="en-GB"/>
              </w:rPr>
              <w:t>Size: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14:paraId="3970EED4" w14:textId="77777777" w:rsidR="00BF47F2" w:rsidRPr="00CE3F15" w:rsidRDefault="00BF47F2" w:rsidP="00BF47F2">
            <w:pPr>
              <w:spacing w:after="0" w:line="276" w:lineRule="auto"/>
              <w:rPr>
                <w:rFonts w:ascii="Arial" w:hAnsi="Arial" w:cs="Arial"/>
                <w:sz w:val="24"/>
                <w:szCs w:val="24"/>
                <w:lang w:eastAsia="en-GB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173"/>
        <w:tblOverlap w:val="never"/>
        <w:tblW w:w="10159" w:type="dxa"/>
        <w:tblLayout w:type="fixed"/>
        <w:tblLook w:val="04A0" w:firstRow="1" w:lastRow="0" w:firstColumn="1" w:lastColumn="0" w:noHBand="0" w:noVBand="1"/>
      </w:tblPr>
      <w:tblGrid>
        <w:gridCol w:w="833"/>
        <w:gridCol w:w="834"/>
        <w:gridCol w:w="834"/>
        <w:gridCol w:w="834"/>
        <w:gridCol w:w="834"/>
        <w:gridCol w:w="834"/>
        <w:gridCol w:w="802"/>
        <w:gridCol w:w="725"/>
        <w:gridCol w:w="872"/>
        <w:gridCol w:w="870"/>
        <w:gridCol w:w="1016"/>
        <w:gridCol w:w="871"/>
      </w:tblGrid>
      <w:tr w:rsidR="00BF47F2" w:rsidRPr="00CE3F15" w14:paraId="646311C7" w14:textId="77777777" w:rsidTr="00BF47F2"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B8FE414" w14:textId="77777777" w:rsidR="00BF47F2" w:rsidRPr="00CE3F15" w:rsidRDefault="00BF47F2" w:rsidP="00BF47F2">
            <w:pPr>
              <w:spacing w:after="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E3F15">
              <w:rPr>
                <w:rFonts w:ascii="Arial" w:hAnsi="Arial" w:cs="Arial"/>
                <w:sz w:val="24"/>
                <w:szCs w:val="24"/>
              </w:rPr>
              <w:t>S</w:t>
            </w:r>
          </w:p>
          <w:p w14:paraId="5A2DCFCC" w14:textId="77777777" w:rsidR="00BF47F2" w:rsidRPr="00CE3F15" w:rsidRDefault="00BF47F2" w:rsidP="00BF47F2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99AC1" w14:textId="77777777" w:rsidR="00BF47F2" w:rsidRPr="00CE3F15" w:rsidRDefault="00BF47F2" w:rsidP="00BF47F2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C02A930" w14:textId="77777777" w:rsidR="00BF47F2" w:rsidRPr="00CE3F15" w:rsidRDefault="00BF47F2" w:rsidP="00BF47F2">
            <w:pPr>
              <w:spacing w:after="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E3F15">
              <w:rPr>
                <w:rFonts w:ascii="Arial" w:hAnsi="Arial" w:cs="Arial"/>
                <w:sz w:val="24"/>
                <w:szCs w:val="24"/>
              </w:rPr>
              <w:t>M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196CB" w14:textId="77777777" w:rsidR="00BF47F2" w:rsidRPr="00CE3F15" w:rsidRDefault="00BF47F2" w:rsidP="00BF47F2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CA2A311" w14:textId="66B7AE34" w:rsidR="00BF47F2" w:rsidRPr="00CE3F15" w:rsidRDefault="00BF47F2" w:rsidP="00BF47F2">
            <w:pPr>
              <w:spacing w:after="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E3F15">
              <w:rPr>
                <w:rFonts w:ascii="Arial" w:hAnsi="Arial" w:cs="Arial"/>
                <w:sz w:val="24"/>
                <w:szCs w:val="24"/>
              </w:rPr>
              <w:t>L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69B4A" w14:textId="77777777" w:rsidR="00BF47F2" w:rsidRPr="00CE3F15" w:rsidRDefault="00BF47F2" w:rsidP="00BF47F2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390571A" w14:textId="429DF56D" w:rsidR="00BF47F2" w:rsidRPr="00CE3F15" w:rsidRDefault="00BF47F2" w:rsidP="00BF47F2">
            <w:pPr>
              <w:spacing w:after="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E3F15">
              <w:rPr>
                <w:rFonts w:ascii="Arial" w:hAnsi="Arial" w:cs="Arial"/>
                <w:sz w:val="24"/>
                <w:szCs w:val="24"/>
              </w:rPr>
              <w:t>XL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A4587" w14:textId="77777777" w:rsidR="00BF47F2" w:rsidRPr="00CE3F15" w:rsidRDefault="00BF47F2" w:rsidP="00BF47F2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EFA3804" w14:textId="77777777" w:rsidR="00BF47F2" w:rsidRPr="00CE3F15" w:rsidRDefault="00BF47F2" w:rsidP="00BF47F2">
            <w:pPr>
              <w:spacing w:after="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E3F15">
              <w:rPr>
                <w:rFonts w:ascii="Arial" w:hAnsi="Arial" w:cs="Arial"/>
                <w:sz w:val="24"/>
                <w:szCs w:val="24"/>
              </w:rPr>
              <w:t>XXL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3C18D" w14:textId="77777777" w:rsidR="00BF47F2" w:rsidRPr="00CE3F15" w:rsidRDefault="00BF47F2" w:rsidP="00BF47F2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2651EBA" w14:textId="77777777" w:rsidR="00BF47F2" w:rsidRPr="00CE3F15" w:rsidRDefault="00BF47F2" w:rsidP="00BF47F2">
            <w:pPr>
              <w:spacing w:after="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E3F15">
              <w:rPr>
                <w:rFonts w:ascii="Arial" w:hAnsi="Arial" w:cs="Arial"/>
                <w:sz w:val="24"/>
                <w:szCs w:val="24"/>
              </w:rPr>
              <w:t>XXXL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8C3FA" w14:textId="77777777" w:rsidR="00BF47F2" w:rsidRPr="00CE3F15" w:rsidRDefault="00BF47F2" w:rsidP="00BF47F2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F9BD384" w14:textId="52B61137" w:rsidR="00A07396" w:rsidRPr="00CE3F15" w:rsidRDefault="00357FDF" w:rsidP="00DD02D9">
      <w:pPr>
        <w:spacing w:after="0"/>
        <w:rPr>
          <w:rFonts w:ascii="Arial" w:hAnsi="Arial" w:cs="Arial"/>
          <w:b/>
          <w:sz w:val="24"/>
          <w:szCs w:val="24"/>
        </w:rPr>
      </w:pPr>
      <w:r w:rsidRPr="00CE3F15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2DBF5C59" wp14:editId="6C3BBC3D">
                <wp:simplePos x="0" y="0"/>
                <wp:positionH relativeFrom="column">
                  <wp:posOffset>-119270</wp:posOffset>
                </wp:positionH>
                <wp:positionV relativeFrom="paragraph">
                  <wp:posOffset>43649</wp:posOffset>
                </wp:positionV>
                <wp:extent cx="6678351" cy="1630018"/>
                <wp:effectExtent l="0" t="0" r="27305" b="27940"/>
                <wp:wrapNone/>
                <wp:docPr id="11286" name="Rectangle 11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8351" cy="163001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2A386A" id="Rectangle 11286" o:spid="_x0000_s1026" style="position:absolute;margin-left:-9.4pt;margin-top:3.45pt;width:525.85pt;height:128.3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" fillcolor="#f2f2f2 [3052]" strokecolor="#243f60 [1604]" strokeweight="2pt"/>
            </w:pict>
          </mc:Fallback>
        </mc:AlternateContent>
      </w:r>
    </w:p>
    <w:p w14:paraId="68785B99" w14:textId="4EB56A08" w:rsidR="00DD18AE" w:rsidRPr="00CE3F15" w:rsidRDefault="00DD18AE" w:rsidP="00DD18AE">
      <w:pPr>
        <w:spacing w:after="0"/>
        <w:rPr>
          <w:rFonts w:ascii="Arial" w:hAnsi="Arial" w:cs="Arial"/>
          <w:b/>
          <w:sz w:val="24"/>
          <w:szCs w:val="24"/>
        </w:rPr>
      </w:pPr>
      <w:r w:rsidRPr="00CE3F15">
        <w:rPr>
          <w:rFonts w:ascii="Arial" w:hAnsi="Arial" w:cs="Arial"/>
          <w:b/>
          <w:sz w:val="24"/>
          <w:szCs w:val="24"/>
        </w:rPr>
        <w:t xml:space="preserve">  </w:t>
      </w:r>
    </w:p>
    <w:p w14:paraId="47ADF5D4" w14:textId="20B18BAD" w:rsidR="00BF47F2" w:rsidRPr="00CE3F15" w:rsidRDefault="0051571D" w:rsidP="00DD18AE">
      <w:pPr>
        <w:spacing w:after="0"/>
        <w:rPr>
          <w:rFonts w:ascii="Arial" w:hAnsi="Arial" w:cs="Arial"/>
          <w:b/>
          <w:sz w:val="24"/>
          <w:szCs w:val="24"/>
        </w:rPr>
      </w:pPr>
      <w:bookmarkStart w:id="0" w:name="_GoBack"/>
      <w:r w:rsidRPr="00CE3F15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EE57B8" wp14:editId="435C6CFD">
                <wp:simplePos x="0" y="0"/>
                <wp:positionH relativeFrom="column">
                  <wp:posOffset>1053355</wp:posOffset>
                </wp:positionH>
                <wp:positionV relativeFrom="paragraph">
                  <wp:posOffset>138154</wp:posOffset>
                </wp:positionV>
                <wp:extent cx="417195" cy="327660"/>
                <wp:effectExtent l="0" t="0" r="20955" b="15240"/>
                <wp:wrapNone/>
                <wp:docPr id="11281" name="Rectangle 11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195" cy="3276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F2E985" id="Rectangle 11281" o:spid="_x0000_s1026" style="position:absolute;margin-left:82.95pt;margin-top:10.9pt;width:32.85pt;height:25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" fillcolor="white [3201]" strokecolor="#1f497d [3215]" strokeweight="2pt"/>
            </w:pict>
          </mc:Fallback>
        </mc:AlternateContent>
      </w:r>
      <w:bookmarkEnd w:id="0"/>
      <w:r w:rsidR="00DD18AE" w:rsidRPr="00CE3F15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240908" wp14:editId="6B9A7A68">
                <wp:simplePos x="0" y="0"/>
                <wp:positionH relativeFrom="column">
                  <wp:posOffset>3339548</wp:posOffset>
                </wp:positionH>
                <wp:positionV relativeFrom="paragraph">
                  <wp:posOffset>135559</wp:posOffset>
                </wp:positionV>
                <wp:extent cx="2971386" cy="337185"/>
                <wp:effectExtent l="0" t="0" r="19685" b="24765"/>
                <wp:wrapNone/>
                <wp:docPr id="11282" name="Rectangle 11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386" cy="33718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E1B55E" id="Rectangle 11282" o:spid="_x0000_s1026" style="position:absolute;margin-left:262.95pt;margin-top:10.65pt;width:233.95pt;height:26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" fillcolor="white [3201]" strokecolor="#1f497d [3215]" strokeweight="2pt"/>
            </w:pict>
          </mc:Fallback>
        </mc:AlternateContent>
      </w:r>
      <w:r w:rsidR="00CE3F15" w:rsidRPr="00CE3F15">
        <w:rPr>
          <w:rFonts w:ascii="Arial" w:hAnsi="Arial" w:cs="Arial"/>
          <w:b/>
          <w:sz w:val="24"/>
          <w:szCs w:val="24"/>
        </w:rPr>
        <w:t xml:space="preserve">  </w:t>
      </w:r>
      <w:r w:rsidR="00BF47F2" w:rsidRPr="00CE3F15">
        <w:rPr>
          <w:rFonts w:ascii="Arial" w:hAnsi="Arial" w:cs="Arial"/>
          <w:b/>
          <w:sz w:val="24"/>
          <w:szCs w:val="24"/>
        </w:rPr>
        <w:t>Logo:</w:t>
      </w:r>
    </w:p>
    <w:p w14:paraId="77BCAD7D" w14:textId="4A84DE7B" w:rsidR="00BF47F2" w:rsidRPr="00CE3F15" w:rsidRDefault="00BF47F2" w:rsidP="00DD02D9">
      <w:pPr>
        <w:spacing w:after="0"/>
        <w:rPr>
          <w:rFonts w:ascii="Arial" w:hAnsi="Arial" w:cs="Arial"/>
          <w:sz w:val="24"/>
          <w:szCs w:val="24"/>
        </w:rPr>
      </w:pPr>
      <w:r w:rsidRPr="00CE3F15">
        <w:rPr>
          <w:rFonts w:ascii="Arial" w:hAnsi="Arial" w:cs="Arial"/>
          <w:sz w:val="24"/>
          <w:szCs w:val="24"/>
        </w:rPr>
        <w:t xml:space="preserve">         SCUK                         OTHER SPECIFY</w:t>
      </w:r>
    </w:p>
    <w:p w14:paraId="12A181DE" w14:textId="2B8EC9F1" w:rsidR="00DD18AE" w:rsidRDefault="00DD18AE" w:rsidP="00DD02D9">
      <w:pPr>
        <w:spacing w:after="0"/>
        <w:rPr>
          <w:rFonts w:ascii="Arial" w:hAnsi="Arial" w:cs="Arial"/>
        </w:rPr>
      </w:pPr>
    </w:p>
    <w:p w14:paraId="58FFE036" w14:textId="0BD50B70" w:rsidR="00DD18AE" w:rsidRDefault="00DD18AE" w:rsidP="00DD02D9">
      <w:pPr>
        <w:spacing w:after="0"/>
        <w:rPr>
          <w:rFonts w:ascii="Arial" w:hAnsi="Arial" w:cs="Arial"/>
        </w:rPr>
      </w:pPr>
    </w:p>
    <w:p w14:paraId="53DA1885" w14:textId="2EA286CD" w:rsidR="00DD18AE" w:rsidRDefault="00DD18AE" w:rsidP="00DD18AE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If you wish to have your name </w:t>
      </w:r>
      <w:proofErr w:type="spellStart"/>
      <w:r>
        <w:rPr>
          <w:rFonts w:ascii="Arial" w:hAnsi="Arial" w:cs="Arial"/>
        </w:rPr>
        <w:t>embroided</w:t>
      </w:r>
      <w:proofErr w:type="spellEnd"/>
      <w:r>
        <w:rPr>
          <w:rFonts w:ascii="Arial" w:hAnsi="Arial" w:cs="Arial"/>
        </w:rPr>
        <w:t xml:space="preserve"> under the logo please specify in the box below </w:t>
      </w:r>
    </w:p>
    <w:p w14:paraId="75803E11" w14:textId="2C1A36B9" w:rsidR="00DD18AE" w:rsidRPr="00CE3F15" w:rsidRDefault="00DD18AE" w:rsidP="00DD18AE">
      <w:pPr>
        <w:spacing w:after="0"/>
        <w:rPr>
          <w:rFonts w:ascii="Arial" w:hAnsi="Arial" w:cs="Arial"/>
          <w:b/>
          <w:sz w:val="24"/>
          <w:szCs w:val="24"/>
        </w:rPr>
      </w:pPr>
      <w:r w:rsidRPr="00CE3F15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A33A35A" wp14:editId="6177F7E4">
                <wp:simplePos x="0" y="0"/>
                <wp:positionH relativeFrom="column">
                  <wp:posOffset>1729105</wp:posOffset>
                </wp:positionH>
                <wp:positionV relativeFrom="paragraph">
                  <wp:posOffset>32799</wp:posOffset>
                </wp:positionV>
                <wp:extent cx="4581939" cy="387626"/>
                <wp:effectExtent l="0" t="0" r="28575" b="12700"/>
                <wp:wrapNone/>
                <wp:docPr id="11283" name="Rectangle 11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1939" cy="38762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DA974F" id="Rectangle 11283" o:spid="_x0000_s1026" style="position:absolute;margin-left:136.15pt;margin-top:2.6pt;width:360.8pt;height:3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" fillcolor="white [3201]" strokecolor="#1f497d [3215]" strokeweight="2pt"/>
            </w:pict>
          </mc:Fallback>
        </mc:AlternateContent>
      </w:r>
      <w:r w:rsidRPr="00CE3F15">
        <w:rPr>
          <w:rFonts w:ascii="Arial" w:hAnsi="Arial" w:cs="Arial"/>
          <w:b/>
          <w:sz w:val="24"/>
          <w:szCs w:val="24"/>
        </w:rPr>
        <w:t>Cost per item £3</w:t>
      </w:r>
    </w:p>
    <w:p w14:paraId="59A05A1E" w14:textId="2CF1DD24" w:rsidR="00DD18AE" w:rsidRDefault="00DD18AE" w:rsidP="00DD02D9">
      <w:pPr>
        <w:spacing w:after="0"/>
        <w:rPr>
          <w:rFonts w:ascii="Arial" w:hAnsi="Arial" w:cs="Arial"/>
        </w:rPr>
      </w:pPr>
    </w:p>
    <w:p w14:paraId="2056D388" w14:textId="77777777" w:rsidR="00DD18AE" w:rsidRDefault="00DD18AE" w:rsidP="00DD02D9">
      <w:pPr>
        <w:spacing w:after="0"/>
        <w:rPr>
          <w:rFonts w:ascii="Arial" w:hAnsi="Arial" w:cs="Arial"/>
        </w:rPr>
      </w:pPr>
    </w:p>
    <w:p w14:paraId="4B489153" w14:textId="77777777" w:rsidR="00DD18AE" w:rsidRDefault="00DD18AE" w:rsidP="00DD02D9">
      <w:pPr>
        <w:spacing w:after="0"/>
        <w:rPr>
          <w:rFonts w:ascii="Arial" w:hAnsi="Arial" w:cs="Arial"/>
        </w:rPr>
      </w:pPr>
    </w:p>
    <w:p w14:paraId="7E9F2D30" w14:textId="72FA4710" w:rsidR="00CE3F15" w:rsidRPr="00DD18AE" w:rsidRDefault="00DD18AE" w:rsidP="00CE3F15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Total Cost Order £</w:t>
      </w:r>
      <w:r w:rsidR="00CE3F15" w:rsidRPr="00CE3F15">
        <w:rPr>
          <w:rFonts w:ascii="Arial" w:hAnsi="Arial" w:cs="Arial"/>
        </w:rPr>
        <w:t xml:space="preserve"> </w:t>
      </w:r>
      <w:r w:rsidR="00CE3F15">
        <w:rPr>
          <w:rFonts w:ascii="Arial" w:hAnsi="Arial" w:cs="Arial"/>
        </w:rPr>
        <w:t xml:space="preserve">                                                                      Payment Received – Sheet attached </w:t>
      </w:r>
    </w:p>
    <w:p w14:paraId="6B496B27" w14:textId="615ACDC7" w:rsidR="00DD18AE" w:rsidRDefault="00DD18AE" w:rsidP="00DD02D9">
      <w:pPr>
        <w:spacing w:after="0"/>
        <w:rPr>
          <w:rFonts w:ascii="Arial" w:hAnsi="Arial" w:cs="Arial"/>
        </w:rPr>
      </w:pPr>
    </w:p>
    <w:p w14:paraId="3DFDC3AD" w14:textId="77777777" w:rsidR="00DD18AE" w:rsidRDefault="00DD18AE" w:rsidP="00DD02D9">
      <w:pPr>
        <w:spacing w:after="0"/>
        <w:rPr>
          <w:rFonts w:ascii="Arial" w:hAnsi="Arial" w:cs="Arial"/>
        </w:rPr>
      </w:pPr>
    </w:p>
    <w:sectPr w:rsidR="00DD18AE" w:rsidSect="00DD02D9">
      <w:headerReference w:type="default" r:id="rId8"/>
      <w:footerReference w:type="default" r:id="rId9"/>
      <w:pgSz w:w="11907" w:h="16839" w:code="9"/>
      <w:pgMar w:top="0" w:right="1080" w:bottom="1135" w:left="108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2F136E" w14:textId="77777777" w:rsidR="00493C49" w:rsidRDefault="00493C49" w:rsidP="004D64DA">
      <w:r>
        <w:separator/>
      </w:r>
    </w:p>
  </w:endnote>
  <w:endnote w:type="continuationSeparator" w:id="0">
    <w:p w14:paraId="23AD10C5" w14:textId="77777777" w:rsidR="00493C49" w:rsidRDefault="00493C49" w:rsidP="004D64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920EB0" w14:textId="773A793C" w:rsidR="000D17B2" w:rsidRDefault="00DD02D9" w:rsidP="00DD02D9">
    <w:pPr>
      <w:pStyle w:val="Footer"/>
      <w:jc w:val="center"/>
    </w:pPr>
    <w:r w:rsidRPr="00DD02D9">
      <w:rPr>
        <w:rFonts w:ascii="Tahoma" w:hAnsi="Tahoma" w:cs="Tahoma"/>
        <w:b/>
        <w:noProof/>
        <w:sz w:val="16"/>
        <w:szCs w:val="16"/>
        <w:lang w:eastAsia="en-GB"/>
      </w:rPr>
      <w:drawing>
        <wp:inline distT="0" distB="0" distL="0" distR="0" wp14:anchorId="1949DFE5" wp14:editId="421F19A6">
          <wp:extent cx="1122850" cy="884583"/>
          <wp:effectExtent l="0" t="0" r="1270" b="0"/>
          <wp:docPr id="11279" name="Picture 112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25year badg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9849" cy="8900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E2DF5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752" behindDoc="1" locked="0" layoutInCell="0" allowOverlap="1" wp14:anchorId="5E04BFC1" wp14:editId="341C1D02">
              <wp:simplePos x="0" y="0"/>
              <wp:positionH relativeFrom="page">
                <wp:posOffset>3899535</wp:posOffset>
              </wp:positionH>
              <wp:positionV relativeFrom="paragraph">
                <wp:posOffset>-266065</wp:posOffset>
              </wp:positionV>
              <wp:extent cx="3716020" cy="371475"/>
              <wp:effectExtent l="3810" t="3810" r="4445" b="5715"/>
              <wp:wrapNone/>
              <wp:docPr id="11276" name="Freeform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716020" cy="371475"/>
                      </a:xfrm>
                      <a:custGeom>
                        <a:avLst/>
                        <a:gdLst>
                          <a:gd name="T0" fmla="*/ 5852 w 5852"/>
                          <a:gd name="T1" fmla="*/ 356 h 584"/>
                          <a:gd name="T2" fmla="*/ 0 w 5852"/>
                          <a:gd name="T3" fmla="*/ 444 h 584"/>
                          <a:gd name="T4" fmla="*/ 5852 w 5852"/>
                          <a:gd name="T5" fmla="*/ 584 h 58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</a:cxnLst>
                        <a:rect l="0" t="0" r="r" b="b"/>
                        <a:pathLst>
                          <a:path w="5852" h="584">
                            <a:moveTo>
                              <a:pt x="5852" y="356"/>
                            </a:moveTo>
                            <a:cubicBezTo>
                              <a:pt x="3773" y="0"/>
                              <a:pt x="1863" y="154"/>
                              <a:pt x="0" y="444"/>
                            </a:cubicBezTo>
                            <a:cubicBezTo>
                              <a:pt x="2178" y="193"/>
                              <a:pt x="4122" y="249"/>
                              <a:pt x="5852" y="584"/>
                            </a:cubicBezTo>
                          </a:path>
                        </a:pathLst>
                      </a:custGeom>
                      <a:solidFill>
                        <a:srgbClr val="0A447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088BD67" id="Freeform 2" o:spid="_x0000_s1026" style="position:absolute;margin-left:307.05pt;margin-top:-20.95pt;width:292.6pt;height:29.2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852,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" o:allowincell="f" path="m5852,356c3773,,1863,154,,444,2178,193,4122,249,5852,584e" fillcolor="#0a447c" stroked="f">
              <v:path o:connecttype="custom" o:connectlocs="3716020,226447;0,282423;3716020,371475" o:connectangles="0,0,0"/>
              <w10:wrap anchorx="page"/>
            </v:shape>
          </w:pict>
        </mc:Fallback>
      </mc:AlternateContent>
    </w:r>
    <w:r w:rsidR="007E2DF5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773D3C6E" wp14:editId="3591A7ED">
              <wp:simplePos x="0" y="0"/>
              <wp:positionH relativeFrom="page">
                <wp:posOffset>-85725</wp:posOffset>
              </wp:positionH>
              <wp:positionV relativeFrom="paragraph">
                <wp:posOffset>-116205</wp:posOffset>
              </wp:positionV>
              <wp:extent cx="3985260" cy="419100"/>
              <wp:effectExtent l="0" t="1270" r="5715" b="8255"/>
              <wp:wrapNone/>
              <wp:docPr id="11275" name="Freeform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985260" cy="419100"/>
                      </a:xfrm>
                      <a:custGeom>
                        <a:avLst/>
                        <a:gdLst>
                          <a:gd name="T0" fmla="*/ 6276 w 6276"/>
                          <a:gd name="T1" fmla="*/ 162 h 659"/>
                          <a:gd name="T2" fmla="*/ 0 w 6276"/>
                          <a:gd name="T3" fmla="*/ 187 h 659"/>
                          <a:gd name="T4" fmla="*/ 0 w 6276"/>
                          <a:gd name="T5" fmla="*/ 0 h 659"/>
                          <a:gd name="T6" fmla="*/ 6276 w 6276"/>
                          <a:gd name="T7" fmla="*/ 162 h 65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6276" h="659">
                            <a:moveTo>
                              <a:pt x="6276" y="162"/>
                            </a:moveTo>
                            <a:cubicBezTo>
                              <a:pt x="4115" y="443"/>
                              <a:pt x="1972" y="659"/>
                              <a:pt x="0" y="187"/>
                            </a:cubicBezTo>
                            <a:lnTo>
                              <a:pt x="0" y="0"/>
                            </a:lnTo>
                            <a:cubicBezTo>
                              <a:pt x="1998" y="458"/>
                              <a:pt x="4127" y="350"/>
                              <a:pt x="6276" y="162"/>
                            </a:cubicBezTo>
                          </a:path>
                        </a:pathLst>
                      </a:custGeom>
                      <a:solidFill>
                        <a:srgbClr val="0A447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C1CDF7E" id="Freeform 3" o:spid="_x0000_s1026" style="position:absolute;margin-left:-6.75pt;margin-top:-9.15pt;width:313.8pt;height:3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276,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" o:allowincell="f" path="m6276,162c4115,443,1972,659,,187l,c1998,458,4127,350,6276,162e" fillcolor="#0a447c" stroked="f">
              <v:path o:connecttype="custom" o:connectlocs="3985260,103026;0,118925;0,0;3985260,103026" o:connectangles="0,0,0,0"/>
              <w10:wrap anchorx="page"/>
            </v:shape>
          </w:pict>
        </mc:Fallback>
      </mc:AlternateContent>
    </w:r>
    <w:r w:rsidR="007E2DF5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5680" behindDoc="1" locked="0" layoutInCell="0" allowOverlap="1" wp14:anchorId="034448B1" wp14:editId="2FE3EC8A">
              <wp:simplePos x="0" y="0"/>
              <wp:positionH relativeFrom="page">
                <wp:posOffset>-190500</wp:posOffset>
              </wp:positionH>
              <wp:positionV relativeFrom="paragraph">
                <wp:posOffset>48260</wp:posOffset>
              </wp:positionV>
              <wp:extent cx="7731760" cy="1139825"/>
              <wp:effectExtent l="0" t="3810" r="2540" b="8890"/>
              <wp:wrapNone/>
              <wp:docPr id="11274" name="Freeform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31760" cy="1139825"/>
                      </a:xfrm>
                      <a:custGeom>
                        <a:avLst/>
                        <a:gdLst>
                          <a:gd name="T0" fmla="*/ 12176 w 12176"/>
                          <a:gd name="T1" fmla="*/ 308 h 1794"/>
                          <a:gd name="T2" fmla="*/ 12091 w 12176"/>
                          <a:gd name="T3" fmla="*/ 292 h 1794"/>
                          <a:gd name="T4" fmla="*/ 11921 w 12176"/>
                          <a:gd name="T5" fmla="*/ 261 h 1794"/>
                          <a:gd name="T6" fmla="*/ 11749 w 12176"/>
                          <a:gd name="T7" fmla="*/ 233 h 1794"/>
                          <a:gd name="T8" fmla="*/ 11576 w 12176"/>
                          <a:gd name="T9" fmla="*/ 206 h 1794"/>
                          <a:gd name="T10" fmla="*/ 11402 w 12176"/>
                          <a:gd name="T11" fmla="*/ 180 h 1794"/>
                          <a:gd name="T12" fmla="*/ 11226 w 12176"/>
                          <a:gd name="T13" fmla="*/ 157 h 1794"/>
                          <a:gd name="T14" fmla="*/ 11048 w 12176"/>
                          <a:gd name="T15" fmla="*/ 135 h 1794"/>
                          <a:gd name="T16" fmla="*/ 10869 w 12176"/>
                          <a:gd name="T17" fmla="*/ 114 h 1794"/>
                          <a:gd name="T18" fmla="*/ 10689 w 12176"/>
                          <a:gd name="T19" fmla="*/ 95 h 1794"/>
                          <a:gd name="T20" fmla="*/ 10507 w 12176"/>
                          <a:gd name="T21" fmla="*/ 78 h 1794"/>
                          <a:gd name="T22" fmla="*/ 10323 w 12176"/>
                          <a:gd name="T23" fmla="*/ 63 h 1794"/>
                          <a:gd name="T24" fmla="*/ 10138 w 12176"/>
                          <a:gd name="T25" fmla="*/ 49 h 1794"/>
                          <a:gd name="T26" fmla="*/ 9952 w 12176"/>
                          <a:gd name="T27" fmla="*/ 37 h 1794"/>
                          <a:gd name="T28" fmla="*/ 9764 w 12176"/>
                          <a:gd name="T29" fmla="*/ 27 h 1794"/>
                          <a:gd name="T30" fmla="*/ 9575 w 12176"/>
                          <a:gd name="T31" fmla="*/ 18 h 1794"/>
                          <a:gd name="T32" fmla="*/ 9384 w 12176"/>
                          <a:gd name="T33" fmla="*/ 11 h 1794"/>
                          <a:gd name="T34" fmla="*/ 9192 w 12176"/>
                          <a:gd name="T35" fmla="*/ 6 h 1794"/>
                          <a:gd name="T36" fmla="*/ 8998 w 12176"/>
                          <a:gd name="T37" fmla="*/ 2 h 1794"/>
                          <a:gd name="T38" fmla="*/ 8803 w 12176"/>
                          <a:gd name="T39" fmla="*/ 0 h 1794"/>
                          <a:gd name="T40" fmla="*/ 8606 w 12176"/>
                          <a:gd name="T41" fmla="*/ 0 h 1794"/>
                          <a:gd name="T42" fmla="*/ 8408 w 12176"/>
                          <a:gd name="T43" fmla="*/ 1 h 1794"/>
                          <a:gd name="T44" fmla="*/ 8209 w 12176"/>
                          <a:gd name="T45" fmla="*/ 4 h 1794"/>
                          <a:gd name="T46" fmla="*/ 8008 w 12176"/>
                          <a:gd name="T47" fmla="*/ 8 h 1794"/>
                          <a:gd name="T48" fmla="*/ 7805 w 12176"/>
                          <a:gd name="T49" fmla="*/ 15 h 1794"/>
                          <a:gd name="T50" fmla="*/ 7601 w 12176"/>
                          <a:gd name="T51" fmla="*/ 23 h 1794"/>
                          <a:gd name="T52" fmla="*/ 7396 w 12176"/>
                          <a:gd name="T53" fmla="*/ 32 h 1794"/>
                          <a:gd name="T54" fmla="*/ 7189 w 12176"/>
                          <a:gd name="T55" fmla="*/ 44 h 1794"/>
                          <a:gd name="T56" fmla="*/ 6980 w 12176"/>
                          <a:gd name="T57" fmla="*/ 57 h 1794"/>
                          <a:gd name="T58" fmla="*/ 6771 w 12176"/>
                          <a:gd name="T59" fmla="*/ 72 h 1794"/>
                          <a:gd name="T60" fmla="*/ 6559 w 12176"/>
                          <a:gd name="T61" fmla="*/ 88 h 1794"/>
                          <a:gd name="T62" fmla="*/ 6346 w 12176"/>
                          <a:gd name="T63" fmla="*/ 106 h 1794"/>
                          <a:gd name="T64" fmla="*/ 6132 w 12176"/>
                          <a:gd name="T65" fmla="*/ 126 h 1794"/>
                          <a:gd name="T66" fmla="*/ 6025 w 12176"/>
                          <a:gd name="T67" fmla="*/ 137 h 1794"/>
                          <a:gd name="T68" fmla="*/ 5799 w 12176"/>
                          <a:gd name="T69" fmla="*/ 159 h 1794"/>
                          <a:gd name="T70" fmla="*/ 5350 w 12176"/>
                          <a:gd name="T71" fmla="*/ 199 h 1794"/>
                          <a:gd name="T72" fmla="*/ 4905 w 12176"/>
                          <a:gd name="T73" fmla="*/ 234 h 1794"/>
                          <a:gd name="T74" fmla="*/ 4465 w 12176"/>
                          <a:gd name="T75" fmla="*/ 264 h 1794"/>
                          <a:gd name="T76" fmla="*/ 4032 w 12176"/>
                          <a:gd name="T77" fmla="*/ 289 h 1794"/>
                          <a:gd name="T78" fmla="*/ 3606 w 12176"/>
                          <a:gd name="T79" fmla="*/ 308 h 1794"/>
                          <a:gd name="T80" fmla="*/ 3191 w 12176"/>
                          <a:gd name="T81" fmla="*/ 321 h 1794"/>
                          <a:gd name="T82" fmla="*/ 2886 w 12176"/>
                          <a:gd name="T83" fmla="*/ 327 h 1794"/>
                          <a:gd name="T84" fmla="*/ 2687 w 12176"/>
                          <a:gd name="T85" fmla="*/ 329 h 1794"/>
                          <a:gd name="T86" fmla="*/ 2491 w 12176"/>
                          <a:gd name="T87" fmla="*/ 329 h 1794"/>
                          <a:gd name="T88" fmla="*/ 2298 w 12176"/>
                          <a:gd name="T89" fmla="*/ 328 h 1794"/>
                          <a:gd name="T90" fmla="*/ 2109 w 12176"/>
                          <a:gd name="T91" fmla="*/ 325 h 1794"/>
                          <a:gd name="T92" fmla="*/ 1924 w 12176"/>
                          <a:gd name="T93" fmla="*/ 320 h 1794"/>
                          <a:gd name="T94" fmla="*/ 1742 w 12176"/>
                          <a:gd name="T95" fmla="*/ 314 h 1794"/>
                          <a:gd name="T96" fmla="*/ 1565 w 12176"/>
                          <a:gd name="T97" fmla="*/ 306 h 1794"/>
                          <a:gd name="T98" fmla="*/ 1392 w 12176"/>
                          <a:gd name="T99" fmla="*/ 296 h 1794"/>
                          <a:gd name="T100" fmla="*/ 1224 w 12176"/>
                          <a:gd name="T101" fmla="*/ 284 h 1794"/>
                          <a:gd name="T102" fmla="*/ 1060 w 12176"/>
                          <a:gd name="T103" fmla="*/ 270 h 1794"/>
                          <a:gd name="T104" fmla="*/ 901 w 12176"/>
                          <a:gd name="T105" fmla="*/ 255 h 1794"/>
                          <a:gd name="T106" fmla="*/ 747 w 12176"/>
                          <a:gd name="T107" fmla="*/ 238 h 1794"/>
                          <a:gd name="T108" fmla="*/ 598 w 12176"/>
                          <a:gd name="T109" fmla="*/ 218 h 1794"/>
                          <a:gd name="T110" fmla="*/ 455 w 12176"/>
                          <a:gd name="T111" fmla="*/ 197 h 1794"/>
                          <a:gd name="T112" fmla="*/ 318 w 12176"/>
                          <a:gd name="T113" fmla="*/ 174 h 1794"/>
                          <a:gd name="T114" fmla="*/ 186 w 12176"/>
                          <a:gd name="T115" fmla="*/ 148 h 1794"/>
                          <a:gd name="T116" fmla="*/ 61 w 12176"/>
                          <a:gd name="T117" fmla="*/ 121 h 1794"/>
                          <a:gd name="T118" fmla="*/ 0 w 12176"/>
                          <a:gd name="T119" fmla="*/ 107 h 1794"/>
                          <a:gd name="T120" fmla="*/ 0 w 12176"/>
                          <a:gd name="T121" fmla="*/ 1794 h 1794"/>
                          <a:gd name="T122" fmla="*/ 12176 w 12176"/>
                          <a:gd name="T123" fmla="*/ 1794 h 179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12176" h="1794">
                            <a:moveTo>
                              <a:pt x="12176" y="308"/>
                            </a:moveTo>
                            <a:lnTo>
                              <a:pt x="12091" y="292"/>
                            </a:lnTo>
                            <a:lnTo>
                              <a:pt x="11921" y="261"/>
                            </a:lnTo>
                            <a:lnTo>
                              <a:pt x="11749" y="233"/>
                            </a:lnTo>
                            <a:lnTo>
                              <a:pt x="11576" y="206"/>
                            </a:lnTo>
                            <a:lnTo>
                              <a:pt x="11402" y="180"/>
                            </a:lnTo>
                            <a:lnTo>
                              <a:pt x="11226" y="157"/>
                            </a:lnTo>
                            <a:lnTo>
                              <a:pt x="11048" y="135"/>
                            </a:lnTo>
                            <a:lnTo>
                              <a:pt x="10869" y="114"/>
                            </a:lnTo>
                            <a:lnTo>
                              <a:pt x="10689" y="95"/>
                            </a:lnTo>
                            <a:lnTo>
                              <a:pt x="10507" y="78"/>
                            </a:lnTo>
                            <a:lnTo>
                              <a:pt x="10323" y="63"/>
                            </a:lnTo>
                            <a:lnTo>
                              <a:pt x="10138" y="49"/>
                            </a:lnTo>
                            <a:lnTo>
                              <a:pt x="9952" y="37"/>
                            </a:lnTo>
                            <a:lnTo>
                              <a:pt x="9764" y="27"/>
                            </a:lnTo>
                            <a:lnTo>
                              <a:pt x="9575" y="18"/>
                            </a:lnTo>
                            <a:lnTo>
                              <a:pt x="9384" y="11"/>
                            </a:lnTo>
                            <a:lnTo>
                              <a:pt x="9192" y="6"/>
                            </a:lnTo>
                            <a:lnTo>
                              <a:pt x="8998" y="2"/>
                            </a:lnTo>
                            <a:lnTo>
                              <a:pt x="8803" y="0"/>
                            </a:lnTo>
                            <a:lnTo>
                              <a:pt x="8606" y="0"/>
                            </a:lnTo>
                            <a:lnTo>
                              <a:pt x="8408" y="1"/>
                            </a:lnTo>
                            <a:lnTo>
                              <a:pt x="8209" y="4"/>
                            </a:lnTo>
                            <a:lnTo>
                              <a:pt x="8008" y="8"/>
                            </a:lnTo>
                            <a:lnTo>
                              <a:pt x="7805" y="15"/>
                            </a:lnTo>
                            <a:lnTo>
                              <a:pt x="7601" y="23"/>
                            </a:lnTo>
                            <a:lnTo>
                              <a:pt x="7396" y="32"/>
                            </a:lnTo>
                            <a:lnTo>
                              <a:pt x="7189" y="44"/>
                            </a:lnTo>
                            <a:lnTo>
                              <a:pt x="6980" y="57"/>
                            </a:lnTo>
                            <a:lnTo>
                              <a:pt x="6771" y="72"/>
                            </a:lnTo>
                            <a:lnTo>
                              <a:pt x="6559" y="88"/>
                            </a:lnTo>
                            <a:lnTo>
                              <a:pt x="6346" y="106"/>
                            </a:lnTo>
                            <a:lnTo>
                              <a:pt x="6132" y="126"/>
                            </a:lnTo>
                            <a:lnTo>
                              <a:pt x="6025" y="137"/>
                            </a:lnTo>
                            <a:lnTo>
                              <a:pt x="5799" y="159"/>
                            </a:lnTo>
                            <a:lnTo>
                              <a:pt x="5350" y="199"/>
                            </a:lnTo>
                            <a:lnTo>
                              <a:pt x="4905" y="234"/>
                            </a:lnTo>
                            <a:lnTo>
                              <a:pt x="4465" y="264"/>
                            </a:lnTo>
                            <a:lnTo>
                              <a:pt x="4032" y="289"/>
                            </a:lnTo>
                            <a:lnTo>
                              <a:pt x="3606" y="308"/>
                            </a:lnTo>
                            <a:lnTo>
                              <a:pt x="3191" y="321"/>
                            </a:lnTo>
                            <a:lnTo>
                              <a:pt x="2886" y="327"/>
                            </a:lnTo>
                            <a:lnTo>
                              <a:pt x="2687" y="329"/>
                            </a:lnTo>
                            <a:lnTo>
                              <a:pt x="2491" y="329"/>
                            </a:lnTo>
                            <a:lnTo>
                              <a:pt x="2298" y="328"/>
                            </a:lnTo>
                            <a:lnTo>
                              <a:pt x="2109" y="325"/>
                            </a:lnTo>
                            <a:lnTo>
                              <a:pt x="1924" y="320"/>
                            </a:lnTo>
                            <a:lnTo>
                              <a:pt x="1742" y="314"/>
                            </a:lnTo>
                            <a:lnTo>
                              <a:pt x="1565" y="306"/>
                            </a:lnTo>
                            <a:lnTo>
                              <a:pt x="1392" y="296"/>
                            </a:lnTo>
                            <a:lnTo>
                              <a:pt x="1224" y="284"/>
                            </a:lnTo>
                            <a:lnTo>
                              <a:pt x="1060" y="270"/>
                            </a:lnTo>
                            <a:lnTo>
                              <a:pt x="901" y="255"/>
                            </a:lnTo>
                            <a:lnTo>
                              <a:pt x="747" y="238"/>
                            </a:lnTo>
                            <a:lnTo>
                              <a:pt x="598" y="218"/>
                            </a:lnTo>
                            <a:lnTo>
                              <a:pt x="455" y="197"/>
                            </a:lnTo>
                            <a:lnTo>
                              <a:pt x="318" y="174"/>
                            </a:lnTo>
                            <a:lnTo>
                              <a:pt x="186" y="148"/>
                            </a:lnTo>
                            <a:lnTo>
                              <a:pt x="61" y="121"/>
                            </a:lnTo>
                            <a:lnTo>
                              <a:pt x="0" y="107"/>
                            </a:lnTo>
                            <a:lnTo>
                              <a:pt x="0" y="1794"/>
                            </a:lnTo>
                            <a:lnTo>
                              <a:pt x="12176" y="1794"/>
                            </a:lnTo>
                            <a:close/>
                          </a:path>
                        </a:pathLst>
                      </a:custGeom>
                      <a:blipFill dpi="0" rotWithShape="0">
                        <a:blip r:embed="rId2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F37CCC" id="Freeform 4" o:spid="_x0000_s1026" style="position:absolute;margin-left:-15pt;margin-top:3.8pt;width:608.8pt;height:89.75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176,1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" o:allowincell="f" path="m12176,308r-85,-16l11921,261r-172,-28l11576,206r-174,-26l11226,157r-178,-22l10869,114,10689,95,10507,78,10323,63,10138,49,9952,37,9764,27,9575,18,9384,11,9192,6,8998,2,8803,,8606,,8408,1,8209,4,8008,8r-203,7l7601,23r-205,9l7189,44,6980,57,6771,72,6559,88r-213,18l6132,126r-107,11l5799,159r-449,40l4905,234r-440,30l4032,289r-426,19l3191,321r-305,6l2687,329r-196,l2298,328r-189,-3l1924,320r-182,-6l1565,306,1392,296,1224,284,1060,270,901,255,747,238,598,218,455,197,318,174,186,148,61,121,,107,,1794r12176,l12176,308xe" stroked="f">
              <v:fill r:id="rId3" o:title="" recolor="t" type="frame"/>
              <v:path o:connecttype="custom" o:connectlocs="7731760,195689;7677785,185523;7569835,165827;7460615,148037;7350760,130883;7240270,114364;7128510,99751;7015480,85773;6901815,72430;6787515,60359;6671945,49558;6555105,40027;6437630,31132;6319520,23508;6200140,17155;6080125,11436;5958840,6989;5836920,3812;5713730,1271;5589905,0;5464810,0;5339080,635;5212715,2541;5085080,5083;4956175,9530;4826635,14613;4696460,20331;4565015,27956;4432300,36215;4299585,45745;4164965,55911;4029710,67348;3893820,80055;3825875,87043;3682365,101021;3397250,126435;3114675,148673;2835275,167733;2560320,183617;2289810,195689;2026285,203949;1832610,207761;1706245,209031;1581785,209031;1459230,208396;1339215,206490;1221740,203313;1106170,199501;993775,194418;883920,188065;777240,180441;673100,171546;572135,162015;474345,151214;379730,138507;288925,125165;201930,110552;118110,94032;38735,76878;0,67983;0,1139825;7731760,1139825" o:connectangles="0,0,0,0,0,0,0,0,0,0,0,0,0,0,0,0,0,0,0,0,0,0,0,0,0,0,0,0,0,0,0,0,0,0,0,0,0,0,0,0,0,0,0,0,0,0,0,0,0,0,0,0,0,0,0,0,0,0,0,0,0,0"/>
              <w10:wrap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3FE4F5" w14:textId="77777777" w:rsidR="00493C49" w:rsidRDefault="00493C49" w:rsidP="004D64DA">
      <w:r>
        <w:separator/>
      </w:r>
    </w:p>
  </w:footnote>
  <w:footnote w:type="continuationSeparator" w:id="0">
    <w:p w14:paraId="2FE9DA2F" w14:textId="77777777" w:rsidR="00493C49" w:rsidRDefault="00493C49" w:rsidP="004D64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D78B3D" w14:textId="590A9F28" w:rsidR="000D17B2" w:rsidRPr="003338B1" w:rsidRDefault="00D77691" w:rsidP="003338B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776" behindDoc="0" locked="0" layoutInCell="1" allowOverlap="1" wp14:anchorId="1AEEB641" wp14:editId="26C08F2F">
          <wp:simplePos x="0" y="0"/>
          <wp:positionH relativeFrom="column">
            <wp:posOffset>3751580</wp:posOffset>
          </wp:positionH>
          <wp:positionV relativeFrom="paragraph">
            <wp:posOffset>112395</wp:posOffset>
          </wp:positionV>
          <wp:extent cx="2376170" cy="971550"/>
          <wp:effectExtent l="0" t="0" r="5080" b="0"/>
          <wp:wrapThrough wrapText="bothSides">
            <wp:wrapPolygon edited="0">
              <wp:start x="0" y="0"/>
              <wp:lineTo x="0" y="21176"/>
              <wp:lineTo x="21473" y="21176"/>
              <wp:lineTo x="21473" y="0"/>
              <wp:lineTo x="0" y="0"/>
            </wp:wrapPolygon>
          </wp:wrapThrough>
          <wp:docPr id="11277" name="Picture 112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le 21-09-2016, 15 28 50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76170" cy="971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B7632">
      <w:rPr>
        <w:noProof/>
        <w:lang w:eastAsia="en-GB"/>
      </w:rPr>
      <w:drawing>
        <wp:anchor distT="0" distB="0" distL="114300" distR="114300" simplePos="0" relativeHeight="251656704" behindDoc="0" locked="0" layoutInCell="1" allowOverlap="1" wp14:anchorId="728BD9BE" wp14:editId="0788A4AA">
          <wp:simplePos x="0" y="0"/>
          <wp:positionH relativeFrom="column">
            <wp:posOffset>-914400</wp:posOffset>
          </wp:positionH>
          <wp:positionV relativeFrom="paragraph">
            <wp:posOffset>-449580</wp:posOffset>
          </wp:positionV>
          <wp:extent cx="8205470" cy="819150"/>
          <wp:effectExtent l="0" t="0" r="5080" b="0"/>
          <wp:wrapTopAndBottom/>
          <wp:docPr id="1127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71" name="Picture 1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05470" cy="8191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A7004F9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C6FC418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EA289ED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35A432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9E3A872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5">
    <w:nsid w:val="FFFFFF81"/>
    <w:multiLevelType w:val="singleLevel"/>
    <w:tmpl w:val="69067F1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>
    <w:nsid w:val="FFFFFF82"/>
    <w:multiLevelType w:val="singleLevel"/>
    <w:tmpl w:val="E7FC737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7">
    <w:nsid w:val="FFFFFF83"/>
    <w:multiLevelType w:val="singleLevel"/>
    <w:tmpl w:val="2E8C1AA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8">
    <w:nsid w:val="FFFFFF88"/>
    <w:multiLevelType w:val="singleLevel"/>
    <w:tmpl w:val="A448EC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FDF086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0">
    <w:nsid w:val="01D2760C"/>
    <w:multiLevelType w:val="hybridMultilevel"/>
    <w:tmpl w:val="E3D276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7156F5C"/>
    <w:multiLevelType w:val="multilevel"/>
    <w:tmpl w:val="D1D0C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2">
    <w:nsid w:val="0F0B39B2"/>
    <w:multiLevelType w:val="hybridMultilevel"/>
    <w:tmpl w:val="5840FA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4AA1E3A"/>
    <w:multiLevelType w:val="hybridMultilevel"/>
    <w:tmpl w:val="D8B05E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3654075"/>
    <w:multiLevelType w:val="hybridMultilevel"/>
    <w:tmpl w:val="2C4CE05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52972FEF"/>
    <w:multiLevelType w:val="hybridMultilevel"/>
    <w:tmpl w:val="ACCEF7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A263B3E"/>
    <w:multiLevelType w:val="multilevel"/>
    <w:tmpl w:val="D09EC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7">
    <w:nsid w:val="69DE46A2"/>
    <w:multiLevelType w:val="multilevel"/>
    <w:tmpl w:val="06DEB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8">
    <w:nsid w:val="745F3DDA"/>
    <w:multiLevelType w:val="multilevel"/>
    <w:tmpl w:val="2DBCD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num w:numId="1">
    <w:abstractNumId w:val="16"/>
  </w:num>
  <w:num w:numId="2">
    <w:abstractNumId w:val="17"/>
  </w:num>
  <w:num w:numId="3">
    <w:abstractNumId w:val="11"/>
  </w:num>
  <w:num w:numId="4">
    <w:abstractNumId w:val="18"/>
  </w:num>
  <w:num w:numId="5">
    <w:abstractNumId w:val="14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5"/>
  </w:num>
  <w:num w:numId="17">
    <w:abstractNumId w:val="13"/>
  </w:num>
  <w:num w:numId="18">
    <w:abstractNumId w:val="10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embedSystemFonts/>
  <w:proofState w:spelling="clean" w:grammar="clean"/>
  <w:attachedTemplate r:id="rId1"/>
  <w:defaultTabStop w:val="720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7632"/>
    <w:rsid w:val="0000298A"/>
    <w:rsid w:val="00002DDE"/>
    <w:rsid w:val="00006FC0"/>
    <w:rsid w:val="0000708A"/>
    <w:rsid w:val="00007168"/>
    <w:rsid w:val="00011816"/>
    <w:rsid w:val="00015625"/>
    <w:rsid w:val="00016F47"/>
    <w:rsid w:val="00017A78"/>
    <w:rsid w:val="00026266"/>
    <w:rsid w:val="00026717"/>
    <w:rsid w:val="000273BE"/>
    <w:rsid w:val="000276CF"/>
    <w:rsid w:val="00035BF8"/>
    <w:rsid w:val="00037553"/>
    <w:rsid w:val="00037EE5"/>
    <w:rsid w:val="00041A68"/>
    <w:rsid w:val="0004234A"/>
    <w:rsid w:val="00043A26"/>
    <w:rsid w:val="00044959"/>
    <w:rsid w:val="00051549"/>
    <w:rsid w:val="00051692"/>
    <w:rsid w:val="00052606"/>
    <w:rsid w:val="000528AC"/>
    <w:rsid w:val="00052BEA"/>
    <w:rsid w:val="00052C22"/>
    <w:rsid w:val="00054184"/>
    <w:rsid w:val="00055CEA"/>
    <w:rsid w:val="000607A9"/>
    <w:rsid w:val="00063E4C"/>
    <w:rsid w:val="00064562"/>
    <w:rsid w:val="000664AC"/>
    <w:rsid w:val="00067748"/>
    <w:rsid w:val="000710A5"/>
    <w:rsid w:val="000747E2"/>
    <w:rsid w:val="000772BF"/>
    <w:rsid w:val="00080422"/>
    <w:rsid w:val="00080EA2"/>
    <w:rsid w:val="0008125D"/>
    <w:rsid w:val="00081A48"/>
    <w:rsid w:val="00081B6F"/>
    <w:rsid w:val="000834BD"/>
    <w:rsid w:val="00083DB5"/>
    <w:rsid w:val="00084735"/>
    <w:rsid w:val="00085D5B"/>
    <w:rsid w:val="00086F48"/>
    <w:rsid w:val="00091965"/>
    <w:rsid w:val="0009220F"/>
    <w:rsid w:val="000954CA"/>
    <w:rsid w:val="00095978"/>
    <w:rsid w:val="000A026D"/>
    <w:rsid w:val="000A03D2"/>
    <w:rsid w:val="000A288B"/>
    <w:rsid w:val="000A383F"/>
    <w:rsid w:val="000A450A"/>
    <w:rsid w:val="000A481B"/>
    <w:rsid w:val="000B06ED"/>
    <w:rsid w:val="000B143D"/>
    <w:rsid w:val="000B38D2"/>
    <w:rsid w:val="000B41A6"/>
    <w:rsid w:val="000B4397"/>
    <w:rsid w:val="000B48BA"/>
    <w:rsid w:val="000B4ACB"/>
    <w:rsid w:val="000C155A"/>
    <w:rsid w:val="000C29D4"/>
    <w:rsid w:val="000C2D4D"/>
    <w:rsid w:val="000C4461"/>
    <w:rsid w:val="000D0DB0"/>
    <w:rsid w:val="000D1529"/>
    <w:rsid w:val="000D17B2"/>
    <w:rsid w:val="000D1C88"/>
    <w:rsid w:val="000D3ECC"/>
    <w:rsid w:val="000D48B1"/>
    <w:rsid w:val="000D59EF"/>
    <w:rsid w:val="000D6713"/>
    <w:rsid w:val="000E186E"/>
    <w:rsid w:val="000E5156"/>
    <w:rsid w:val="000E5D68"/>
    <w:rsid w:val="000E6793"/>
    <w:rsid w:val="000F1F4F"/>
    <w:rsid w:val="000F3772"/>
    <w:rsid w:val="000F3F27"/>
    <w:rsid w:val="000F41E0"/>
    <w:rsid w:val="000F4F33"/>
    <w:rsid w:val="00103FA5"/>
    <w:rsid w:val="001078A6"/>
    <w:rsid w:val="00110CD7"/>
    <w:rsid w:val="001116D0"/>
    <w:rsid w:val="00112449"/>
    <w:rsid w:val="00112BCB"/>
    <w:rsid w:val="00113CB6"/>
    <w:rsid w:val="00123861"/>
    <w:rsid w:val="0012387A"/>
    <w:rsid w:val="001247F9"/>
    <w:rsid w:val="001255E0"/>
    <w:rsid w:val="0012677A"/>
    <w:rsid w:val="00126974"/>
    <w:rsid w:val="001341AA"/>
    <w:rsid w:val="00135C8D"/>
    <w:rsid w:val="001370DF"/>
    <w:rsid w:val="00137A29"/>
    <w:rsid w:val="00140B0F"/>
    <w:rsid w:val="00140F99"/>
    <w:rsid w:val="00143E18"/>
    <w:rsid w:val="00145DA2"/>
    <w:rsid w:val="0015015A"/>
    <w:rsid w:val="001512C9"/>
    <w:rsid w:val="00152146"/>
    <w:rsid w:val="001543B2"/>
    <w:rsid w:val="0015461A"/>
    <w:rsid w:val="001631CE"/>
    <w:rsid w:val="00163AEA"/>
    <w:rsid w:val="001642DE"/>
    <w:rsid w:val="001650C8"/>
    <w:rsid w:val="00165DB2"/>
    <w:rsid w:val="001661A3"/>
    <w:rsid w:val="00167377"/>
    <w:rsid w:val="00170CB4"/>
    <w:rsid w:val="001729A7"/>
    <w:rsid w:val="001731A3"/>
    <w:rsid w:val="001741E9"/>
    <w:rsid w:val="00174AEB"/>
    <w:rsid w:val="001752A6"/>
    <w:rsid w:val="00181651"/>
    <w:rsid w:val="00183183"/>
    <w:rsid w:val="001836F9"/>
    <w:rsid w:val="00183CFF"/>
    <w:rsid w:val="00184282"/>
    <w:rsid w:val="0018755D"/>
    <w:rsid w:val="001902DF"/>
    <w:rsid w:val="00190CC1"/>
    <w:rsid w:val="00190DCE"/>
    <w:rsid w:val="00190FD0"/>
    <w:rsid w:val="00196BFC"/>
    <w:rsid w:val="001A0174"/>
    <w:rsid w:val="001A23E1"/>
    <w:rsid w:val="001A5EA6"/>
    <w:rsid w:val="001A64DF"/>
    <w:rsid w:val="001B4A38"/>
    <w:rsid w:val="001B648C"/>
    <w:rsid w:val="001B71BA"/>
    <w:rsid w:val="001C13FB"/>
    <w:rsid w:val="001C2289"/>
    <w:rsid w:val="001C2B1E"/>
    <w:rsid w:val="001C2BCD"/>
    <w:rsid w:val="001C6EA0"/>
    <w:rsid w:val="001D2930"/>
    <w:rsid w:val="001D618D"/>
    <w:rsid w:val="001D787C"/>
    <w:rsid w:val="001E1C14"/>
    <w:rsid w:val="001E3C57"/>
    <w:rsid w:val="001E6368"/>
    <w:rsid w:val="001F118C"/>
    <w:rsid w:val="001F28DB"/>
    <w:rsid w:val="001F2C45"/>
    <w:rsid w:val="001F35E6"/>
    <w:rsid w:val="001F55C2"/>
    <w:rsid w:val="001F77D9"/>
    <w:rsid w:val="00201105"/>
    <w:rsid w:val="00201D51"/>
    <w:rsid w:val="00203A97"/>
    <w:rsid w:val="00204540"/>
    <w:rsid w:val="002046F7"/>
    <w:rsid w:val="00204BE5"/>
    <w:rsid w:val="00204E59"/>
    <w:rsid w:val="00206DFD"/>
    <w:rsid w:val="002112C9"/>
    <w:rsid w:val="002117D6"/>
    <w:rsid w:val="0021587E"/>
    <w:rsid w:val="0021770B"/>
    <w:rsid w:val="002179D2"/>
    <w:rsid w:val="00220482"/>
    <w:rsid w:val="00220665"/>
    <w:rsid w:val="0022216E"/>
    <w:rsid w:val="00227682"/>
    <w:rsid w:val="002300C4"/>
    <w:rsid w:val="002334B1"/>
    <w:rsid w:val="00233F4A"/>
    <w:rsid w:val="002357C7"/>
    <w:rsid w:val="002358D5"/>
    <w:rsid w:val="00237FAA"/>
    <w:rsid w:val="00241964"/>
    <w:rsid w:val="002422F4"/>
    <w:rsid w:val="00242ECB"/>
    <w:rsid w:val="002453F5"/>
    <w:rsid w:val="00246DDA"/>
    <w:rsid w:val="0025306C"/>
    <w:rsid w:val="00257D4E"/>
    <w:rsid w:val="00257F83"/>
    <w:rsid w:val="00262085"/>
    <w:rsid w:val="00263F86"/>
    <w:rsid w:val="00267F54"/>
    <w:rsid w:val="00267F7D"/>
    <w:rsid w:val="00270643"/>
    <w:rsid w:val="00271A20"/>
    <w:rsid w:val="00271F07"/>
    <w:rsid w:val="00272357"/>
    <w:rsid w:val="0027278A"/>
    <w:rsid w:val="00273523"/>
    <w:rsid w:val="00273898"/>
    <w:rsid w:val="00273EC2"/>
    <w:rsid w:val="00280838"/>
    <w:rsid w:val="0028141E"/>
    <w:rsid w:val="002814AE"/>
    <w:rsid w:val="00281505"/>
    <w:rsid w:val="00283047"/>
    <w:rsid w:val="0028323C"/>
    <w:rsid w:val="00283854"/>
    <w:rsid w:val="0028400D"/>
    <w:rsid w:val="0028708B"/>
    <w:rsid w:val="00287DB5"/>
    <w:rsid w:val="002900E0"/>
    <w:rsid w:val="002903F9"/>
    <w:rsid w:val="00290C2E"/>
    <w:rsid w:val="002911B7"/>
    <w:rsid w:val="002A2595"/>
    <w:rsid w:val="002A26CB"/>
    <w:rsid w:val="002A2881"/>
    <w:rsid w:val="002A2AF4"/>
    <w:rsid w:val="002A3DC0"/>
    <w:rsid w:val="002A497A"/>
    <w:rsid w:val="002A7173"/>
    <w:rsid w:val="002B7632"/>
    <w:rsid w:val="002B768F"/>
    <w:rsid w:val="002B7BD0"/>
    <w:rsid w:val="002D04BE"/>
    <w:rsid w:val="002D32D7"/>
    <w:rsid w:val="002D36F9"/>
    <w:rsid w:val="002D43DF"/>
    <w:rsid w:val="002D4760"/>
    <w:rsid w:val="002D5401"/>
    <w:rsid w:val="002D7420"/>
    <w:rsid w:val="002E017D"/>
    <w:rsid w:val="002E0BAD"/>
    <w:rsid w:val="002E18CD"/>
    <w:rsid w:val="002E37B3"/>
    <w:rsid w:val="002E4143"/>
    <w:rsid w:val="002E525D"/>
    <w:rsid w:val="002E56B8"/>
    <w:rsid w:val="002E62F4"/>
    <w:rsid w:val="002F2BF2"/>
    <w:rsid w:val="002F39EC"/>
    <w:rsid w:val="002F77C8"/>
    <w:rsid w:val="002F7DFD"/>
    <w:rsid w:val="002F7FAC"/>
    <w:rsid w:val="00301CD6"/>
    <w:rsid w:val="00302BC3"/>
    <w:rsid w:val="00303A29"/>
    <w:rsid w:val="00303F1C"/>
    <w:rsid w:val="00305D27"/>
    <w:rsid w:val="00306220"/>
    <w:rsid w:val="003067E3"/>
    <w:rsid w:val="00307B29"/>
    <w:rsid w:val="00310443"/>
    <w:rsid w:val="00311495"/>
    <w:rsid w:val="00315483"/>
    <w:rsid w:val="00317AB9"/>
    <w:rsid w:val="00320B2F"/>
    <w:rsid w:val="00321F15"/>
    <w:rsid w:val="0032398C"/>
    <w:rsid w:val="00324B1B"/>
    <w:rsid w:val="00326529"/>
    <w:rsid w:val="00326948"/>
    <w:rsid w:val="003272EF"/>
    <w:rsid w:val="00330041"/>
    <w:rsid w:val="00332EA2"/>
    <w:rsid w:val="003338B1"/>
    <w:rsid w:val="003340B6"/>
    <w:rsid w:val="0033605B"/>
    <w:rsid w:val="00336268"/>
    <w:rsid w:val="00336556"/>
    <w:rsid w:val="00342AFB"/>
    <w:rsid w:val="00344503"/>
    <w:rsid w:val="00345A70"/>
    <w:rsid w:val="00345DCE"/>
    <w:rsid w:val="0034672F"/>
    <w:rsid w:val="003473B4"/>
    <w:rsid w:val="003473F7"/>
    <w:rsid w:val="00351C63"/>
    <w:rsid w:val="00352A40"/>
    <w:rsid w:val="00352DF6"/>
    <w:rsid w:val="0035341E"/>
    <w:rsid w:val="003567DE"/>
    <w:rsid w:val="0035780E"/>
    <w:rsid w:val="00357E1A"/>
    <w:rsid w:val="00357FDF"/>
    <w:rsid w:val="003612AA"/>
    <w:rsid w:val="003632A2"/>
    <w:rsid w:val="00363DBE"/>
    <w:rsid w:val="003651F0"/>
    <w:rsid w:val="0036573C"/>
    <w:rsid w:val="0036675B"/>
    <w:rsid w:val="00370E1D"/>
    <w:rsid w:val="003767CE"/>
    <w:rsid w:val="003816C1"/>
    <w:rsid w:val="00381B10"/>
    <w:rsid w:val="00381B73"/>
    <w:rsid w:val="00386454"/>
    <w:rsid w:val="003912F4"/>
    <w:rsid w:val="003A3B32"/>
    <w:rsid w:val="003A4623"/>
    <w:rsid w:val="003A4D50"/>
    <w:rsid w:val="003A7AD7"/>
    <w:rsid w:val="003A7CF4"/>
    <w:rsid w:val="003B095F"/>
    <w:rsid w:val="003B4A2C"/>
    <w:rsid w:val="003B540C"/>
    <w:rsid w:val="003B705B"/>
    <w:rsid w:val="003C5198"/>
    <w:rsid w:val="003C7349"/>
    <w:rsid w:val="003D1C0E"/>
    <w:rsid w:val="003D3989"/>
    <w:rsid w:val="003D3BE3"/>
    <w:rsid w:val="003D493E"/>
    <w:rsid w:val="003D4E65"/>
    <w:rsid w:val="003E0C02"/>
    <w:rsid w:val="003E3403"/>
    <w:rsid w:val="003E5AB2"/>
    <w:rsid w:val="003E767D"/>
    <w:rsid w:val="003E7879"/>
    <w:rsid w:val="003F1C4C"/>
    <w:rsid w:val="003F36EC"/>
    <w:rsid w:val="003F6202"/>
    <w:rsid w:val="003F74B0"/>
    <w:rsid w:val="00400ED4"/>
    <w:rsid w:val="004050A8"/>
    <w:rsid w:val="00405DAB"/>
    <w:rsid w:val="004113DA"/>
    <w:rsid w:val="00411910"/>
    <w:rsid w:val="004119DC"/>
    <w:rsid w:val="00414F25"/>
    <w:rsid w:val="004164EA"/>
    <w:rsid w:val="0042034D"/>
    <w:rsid w:val="0042074D"/>
    <w:rsid w:val="004209CC"/>
    <w:rsid w:val="0042198A"/>
    <w:rsid w:val="004222CE"/>
    <w:rsid w:val="00423CBF"/>
    <w:rsid w:val="0042472B"/>
    <w:rsid w:val="004253E8"/>
    <w:rsid w:val="00426F43"/>
    <w:rsid w:val="0043179D"/>
    <w:rsid w:val="004319E1"/>
    <w:rsid w:val="004319FE"/>
    <w:rsid w:val="00432079"/>
    <w:rsid w:val="00434DC3"/>
    <w:rsid w:val="00436232"/>
    <w:rsid w:val="00436C57"/>
    <w:rsid w:val="00437D23"/>
    <w:rsid w:val="0044097F"/>
    <w:rsid w:val="00451AC1"/>
    <w:rsid w:val="00454D83"/>
    <w:rsid w:val="004570E1"/>
    <w:rsid w:val="00462FD0"/>
    <w:rsid w:val="00466124"/>
    <w:rsid w:val="00467628"/>
    <w:rsid w:val="0047123A"/>
    <w:rsid w:val="0047158E"/>
    <w:rsid w:val="00471D44"/>
    <w:rsid w:val="00473FB4"/>
    <w:rsid w:val="0047429C"/>
    <w:rsid w:val="004743BA"/>
    <w:rsid w:val="00474899"/>
    <w:rsid w:val="00477319"/>
    <w:rsid w:val="00477EDD"/>
    <w:rsid w:val="004806C4"/>
    <w:rsid w:val="00480D52"/>
    <w:rsid w:val="004832C8"/>
    <w:rsid w:val="004871E6"/>
    <w:rsid w:val="0049014C"/>
    <w:rsid w:val="00491E54"/>
    <w:rsid w:val="00493C49"/>
    <w:rsid w:val="00495557"/>
    <w:rsid w:val="004972DD"/>
    <w:rsid w:val="004A0380"/>
    <w:rsid w:val="004A23F9"/>
    <w:rsid w:val="004B0568"/>
    <w:rsid w:val="004B0BF8"/>
    <w:rsid w:val="004B5C59"/>
    <w:rsid w:val="004C1F2D"/>
    <w:rsid w:val="004C2788"/>
    <w:rsid w:val="004C2F24"/>
    <w:rsid w:val="004C5330"/>
    <w:rsid w:val="004C6BD7"/>
    <w:rsid w:val="004C7CE1"/>
    <w:rsid w:val="004D185D"/>
    <w:rsid w:val="004D3866"/>
    <w:rsid w:val="004D64DA"/>
    <w:rsid w:val="004D75A6"/>
    <w:rsid w:val="004E0BF4"/>
    <w:rsid w:val="004E4B7B"/>
    <w:rsid w:val="004E4EDD"/>
    <w:rsid w:val="004E65AE"/>
    <w:rsid w:val="004E677A"/>
    <w:rsid w:val="004E7241"/>
    <w:rsid w:val="004F0F07"/>
    <w:rsid w:val="004F229B"/>
    <w:rsid w:val="004F2D4F"/>
    <w:rsid w:val="004F36DA"/>
    <w:rsid w:val="004F64FD"/>
    <w:rsid w:val="004F773F"/>
    <w:rsid w:val="00502212"/>
    <w:rsid w:val="00502CCF"/>
    <w:rsid w:val="00503F5F"/>
    <w:rsid w:val="00505032"/>
    <w:rsid w:val="00505E65"/>
    <w:rsid w:val="00507031"/>
    <w:rsid w:val="005126F7"/>
    <w:rsid w:val="00513CF4"/>
    <w:rsid w:val="0051571D"/>
    <w:rsid w:val="0051577F"/>
    <w:rsid w:val="00517820"/>
    <w:rsid w:val="0052296E"/>
    <w:rsid w:val="00522F3D"/>
    <w:rsid w:val="00524963"/>
    <w:rsid w:val="005259CA"/>
    <w:rsid w:val="00526BFD"/>
    <w:rsid w:val="00540917"/>
    <w:rsid w:val="00545232"/>
    <w:rsid w:val="0054627A"/>
    <w:rsid w:val="00546F35"/>
    <w:rsid w:val="00552D96"/>
    <w:rsid w:val="00553DB5"/>
    <w:rsid w:val="00556ED4"/>
    <w:rsid w:val="0055704A"/>
    <w:rsid w:val="00557224"/>
    <w:rsid w:val="00557249"/>
    <w:rsid w:val="00557D79"/>
    <w:rsid w:val="005602F1"/>
    <w:rsid w:val="00560313"/>
    <w:rsid w:val="00561A8E"/>
    <w:rsid w:val="00561E4A"/>
    <w:rsid w:val="00564128"/>
    <w:rsid w:val="0057161E"/>
    <w:rsid w:val="00571AD7"/>
    <w:rsid w:val="00571FF8"/>
    <w:rsid w:val="00573FD5"/>
    <w:rsid w:val="00574AAF"/>
    <w:rsid w:val="00576020"/>
    <w:rsid w:val="005760A6"/>
    <w:rsid w:val="00577CE5"/>
    <w:rsid w:val="005812B7"/>
    <w:rsid w:val="00581CE6"/>
    <w:rsid w:val="00581D15"/>
    <w:rsid w:val="005824A2"/>
    <w:rsid w:val="005826C6"/>
    <w:rsid w:val="00584F91"/>
    <w:rsid w:val="00585E73"/>
    <w:rsid w:val="00586D8F"/>
    <w:rsid w:val="00590789"/>
    <w:rsid w:val="00591108"/>
    <w:rsid w:val="00597A5B"/>
    <w:rsid w:val="005A09ED"/>
    <w:rsid w:val="005A10F9"/>
    <w:rsid w:val="005A55E2"/>
    <w:rsid w:val="005A5914"/>
    <w:rsid w:val="005B0862"/>
    <w:rsid w:val="005B515B"/>
    <w:rsid w:val="005B614F"/>
    <w:rsid w:val="005C0189"/>
    <w:rsid w:val="005C13A9"/>
    <w:rsid w:val="005C1ADA"/>
    <w:rsid w:val="005C22F9"/>
    <w:rsid w:val="005C65FA"/>
    <w:rsid w:val="005D00EC"/>
    <w:rsid w:val="005D122B"/>
    <w:rsid w:val="005D263F"/>
    <w:rsid w:val="005D375B"/>
    <w:rsid w:val="005D59D8"/>
    <w:rsid w:val="005D6783"/>
    <w:rsid w:val="005E6DDB"/>
    <w:rsid w:val="005F056D"/>
    <w:rsid w:val="005F2A92"/>
    <w:rsid w:val="005F5BD4"/>
    <w:rsid w:val="005F6678"/>
    <w:rsid w:val="00600558"/>
    <w:rsid w:val="006014AD"/>
    <w:rsid w:val="00604592"/>
    <w:rsid w:val="006057CA"/>
    <w:rsid w:val="00605EB4"/>
    <w:rsid w:val="0060617A"/>
    <w:rsid w:val="006079E4"/>
    <w:rsid w:val="00612192"/>
    <w:rsid w:val="0061467B"/>
    <w:rsid w:val="00621F00"/>
    <w:rsid w:val="00622FD1"/>
    <w:rsid w:val="006250AE"/>
    <w:rsid w:val="00626102"/>
    <w:rsid w:val="00630357"/>
    <w:rsid w:val="006317DB"/>
    <w:rsid w:val="0063236C"/>
    <w:rsid w:val="00635244"/>
    <w:rsid w:val="00636FDC"/>
    <w:rsid w:val="006376A8"/>
    <w:rsid w:val="00640D0D"/>
    <w:rsid w:val="00641087"/>
    <w:rsid w:val="006439B9"/>
    <w:rsid w:val="00643C78"/>
    <w:rsid w:val="006448E6"/>
    <w:rsid w:val="0064746A"/>
    <w:rsid w:val="00647A54"/>
    <w:rsid w:val="00650C55"/>
    <w:rsid w:val="00650E57"/>
    <w:rsid w:val="00651BDA"/>
    <w:rsid w:val="00654317"/>
    <w:rsid w:val="00654B1F"/>
    <w:rsid w:val="00661373"/>
    <w:rsid w:val="0066179B"/>
    <w:rsid w:val="00662437"/>
    <w:rsid w:val="00663422"/>
    <w:rsid w:val="00663BD4"/>
    <w:rsid w:val="0066522B"/>
    <w:rsid w:val="00666347"/>
    <w:rsid w:val="00670927"/>
    <w:rsid w:val="00670A23"/>
    <w:rsid w:val="0067255E"/>
    <w:rsid w:val="00672803"/>
    <w:rsid w:val="00676F67"/>
    <w:rsid w:val="00681D8C"/>
    <w:rsid w:val="00681DB4"/>
    <w:rsid w:val="006837EA"/>
    <w:rsid w:val="0068477B"/>
    <w:rsid w:val="00684B3A"/>
    <w:rsid w:val="0068704A"/>
    <w:rsid w:val="00687833"/>
    <w:rsid w:val="00693AAC"/>
    <w:rsid w:val="006958EF"/>
    <w:rsid w:val="00696728"/>
    <w:rsid w:val="006A004F"/>
    <w:rsid w:val="006A4526"/>
    <w:rsid w:val="006A5D1C"/>
    <w:rsid w:val="006A7B28"/>
    <w:rsid w:val="006A7C70"/>
    <w:rsid w:val="006B0DD5"/>
    <w:rsid w:val="006B38A5"/>
    <w:rsid w:val="006B56BB"/>
    <w:rsid w:val="006B7B07"/>
    <w:rsid w:val="006B7D77"/>
    <w:rsid w:val="006C03FE"/>
    <w:rsid w:val="006C1088"/>
    <w:rsid w:val="006C1156"/>
    <w:rsid w:val="006C297C"/>
    <w:rsid w:val="006D066F"/>
    <w:rsid w:val="006E0414"/>
    <w:rsid w:val="006E1BB7"/>
    <w:rsid w:val="006E2A9A"/>
    <w:rsid w:val="006E3BD3"/>
    <w:rsid w:val="006E798E"/>
    <w:rsid w:val="006F09A2"/>
    <w:rsid w:val="006F2523"/>
    <w:rsid w:val="006F4316"/>
    <w:rsid w:val="006F55AF"/>
    <w:rsid w:val="006F591E"/>
    <w:rsid w:val="006F7F50"/>
    <w:rsid w:val="00702880"/>
    <w:rsid w:val="00704A0C"/>
    <w:rsid w:val="00704D17"/>
    <w:rsid w:val="00705B79"/>
    <w:rsid w:val="00706164"/>
    <w:rsid w:val="00706908"/>
    <w:rsid w:val="00712CC5"/>
    <w:rsid w:val="007135B2"/>
    <w:rsid w:val="00713E3D"/>
    <w:rsid w:val="007168DC"/>
    <w:rsid w:val="00717110"/>
    <w:rsid w:val="007174E2"/>
    <w:rsid w:val="00720F32"/>
    <w:rsid w:val="007251A7"/>
    <w:rsid w:val="0072568A"/>
    <w:rsid w:val="00730967"/>
    <w:rsid w:val="00730EFA"/>
    <w:rsid w:val="00731C60"/>
    <w:rsid w:val="00731E21"/>
    <w:rsid w:val="00734116"/>
    <w:rsid w:val="00734C5D"/>
    <w:rsid w:val="007402C0"/>
    <w:rsid w:val="007425C7"/>
    <w:rsid w:val="007446F7"/>
    <w:rsid w:val="007448ED"/>
    <w:rsid w:val="00744B45"/>
    <w:rsid w:val="00747387"/>
    <w:rsid w:val="0075092B"/>
    <w:rsid w:val="007518D6"/>
    <w:rsid w:val="0075282F"/>
    <w:rsid w:val="00753801"/>
    <w:rsid w:val="007619D1"/>
    <w:rsid w:val="00763E3A"/>
    <w:rsid w:val="007704C4"/>
    <w:rsid w:val="00770568"/>
    <w:rsid w:val="00772E41"/>
    <w:rsid w:val="00781D36"/>
    <w:rsid w:val="007841B3"/>
    <w:rsid w:val="007923F8"/>
    <w:rsid w:val="00794AE0"/>
    <w:rsid w:val="00795A68"/>
    <w:rsid w:val="007A03CA"/>
    <w:rsid w:val="007A2760"/>
    <w:rsid w:val="007A293F"/>
    <w:rsid w:val="007A58EE"/>
    <w:rsid w:val="007A7EE7"/>
    <w:rsid w:val="007B0CC6"/>
    <w:rsid w:val="007B15B6"/>
    <w:rsid w:val="007B24F9"/>
    <w:rsid w:val="007B3504"/>
    <w:rsid w:val="007B3B4B"/>
    <w:rsid w:val="007C32B4"/>
    <w:rsid w:val="007C3FDC"/>
    <w:rsid w:val="007C4400"/>
    <w:rsid w:val="007C4605"/>
    <w:rsid w:val="007C716D"/>
    <w:rsid w:val="007D033A"/>
    <w:rsid w:val="007D1F22"/>
    <w:rsid w:val="007D462C"/>
    <w:rsid w:val="007D6387"/>
    <w:rsid w:val="007D6EE6"/>
    <w:rsid w:val="007E1F8F"/>
    <w:rsid w:val="007E2DF5"/>
    <w:rsid w:val="007E31B6"/>
    <w:rsid w:val="007E31F2"/>
    <w:rsid w:val="007E44CB"/>
    <w:rsid w:val="007E4A25"/>
    <w:rsid w:val="007E6207"/>
    <w:rsid w:val="007F0100"/>
    <w:rsid w:val="007F1561"/>
    <w:rsid w:val="007F182D"/>
    <w:rsid w:val="007F21D5"/>
    <w:rsid w:val="007F455B"/>
    <w:rsid w:val="007F54B7"/>
    <w:rsid w:val="007F677C"/>
    <w:rsid w:val="007F7917"/>
    <w:rsid w:val="00801642"/>
    <w:rsid w:val="00801F89"/>
    <w:rsid w:val="0080479B"/>
    <w:rsid w:val="00807E12"/>
    <w:rsid w:val="008104AD"/>
    <w:rsid w:val="008119FB"/>
    <w:rsid w:val="008145DA"/>
    <w:rsid w:val="00814789"/>
    <w:rsid w:val="0081562A"/>
    <w:rsid w:val="00815752"/>
    <w:rsid w:val="00816176"/>
    <w:rsid w:val="00820315"/>
    <w:rsid w:val="0082055D"/>
    <w:rsid w:val="00821819"/>
    <w:rsid w:val="00823165"/>
    <w:rsid w:val="008243E1"/>
    <w:rsid w:val="00825906"/>
    <w:rsid w:val="00826610"/>
    <w:rsid w:val="008347AC"/>
    <w:rsid w:val="00835F2D"/>
    <w:rsid w:val="00835F79"/>
    <w:rsid w:val="00836777"/>
    <w:rsid w:val="008425AA"/>
    <w:rsid w:val="00845E37"/>
    <w:rsid w:val="00846A96"/>
    <w:rsid w:val="008470F5"/>
    <w:rsid w:val="00847FD8"/>
    <w:rsid w:val="0085142F"/>
    <w:rsid w:val="008526DF"/>
    <w:rsid w:val="00853B26"/>
    <w:rsid w:val="00861AAC"/>
    <w:rsid w:val="008720F6"/>
    <w:rsid w:val="00873360"/>
    <w:rsid w:val="00874FB6"/>
    <w:rsid w:val="00880ACA"/>
    <w:rsid w:val="00880B22"/>
    <w:rsid w:val="00881FFC"/>
    <w:rsid w:val="00883AB9"/>
    <w:rsid w:val="00883AF7"/>
    <w:rsid w:val="008913B2"/>
    <w:rsid w:val="0089185E"/>
    <w:rsid w:val="008927EF"/>
    <w:rsid w:val="008957B6"/>
    <w:rsid w:val="008A2606"/>
    <w:rsid w:val="008A3547"/>
    <w:rsid w:val="008A4717"/>
    <w:rsid w:val="008A5614"/>
    <w:rsid w:val="008A565A"/>
    <w:rsid w:val="008A675E"/>
    <w:rsid w:val="008B0759"/>
    <w:rsid w:val="008B0FC3"/>
    <w:rsid w:val="008B135D"/>
    <w:rsid w:val="008B1785"/>
    <w:rsid w:val="008B2BED"/>
    <w:rsid w:val="008B4BD4"/>
    <w:rsid w:val="008B787D"/>
    <w:rsid w:val="008C1A1C"/>
    <w:rsid w:val="008C1EBF"/>
    <w:rsid w:val="008C7432"/>
    <w:rsid w:val="008D0B9A"/>
    <w:rsid w:val="008D3EB8"/>
    <w:rsid w:val="008D51FA"/>
    <w:rsid w:val="008D5578"/>
    <w:rsid w:val="008D6023"/>
    <w:rsid w:val="008D74EF"/>
    <w:rsid w:val="008E1354"/>
    <w:rsid w:val="008E290B"/>
    <w:rsid w:val="008E2EA3"/>
    <w:rsid w:val="008E4F22"/>
    <w:rsid w:val="008E57EB"/>
    <w:rsid w:val="008E5C50"/>
    <w:rsid w:val="008E7D9C"/>
    <w:rsid w:val="008F197D"/>
    <w:rsid w:val="008F1A4E"/>
    <w:rsid w:val="008F3A99"/>
    <w:rsid w:val="008F607E"/>
    <w:rsid w:val="008F6E20"/>
    <w:rsid w:val="008F7D36"/>
    <w:rsid w:val="00902B43"/>
    <w:rsid w:val="00903A72"/>
    <w:rsid w:val="00903B16"/>
    <w:rsid w:val="00903BB9"/>
    <w:rsid w:val="00913718"/>
    <w:rsid w:val="009149A1"/>
    <w:rsid w:val="00915AD0"/>
    <w:rsid w:val="00915D23"/>
    <w:rsid w:val="00916E44"/>
    <w:rsid w:val="0092087C"/>
    <w:rsid w:val="00921FC4"/>
    <w:rsid w:val="0092404B"/>
    <w:rsid w:val="00924236"/>
    <w:rsid w:val="00925B7C"/>
    <w:rsid w:val="00930550"/>
    <w:rsid w:val="0093209E"/>
    <w:rsid w:val="009331F1"/>
    <w:rsid w:val="009345FE"/>
    <w:rsid w:val="00935617"/>
    <w:rsid w:val="00936813"/>
    <w:rsid w:val="00941311"/>
    <w:rsid w:val="009426BB"/>
    <w:rsid w:val="00943839"/>
    <w:rsid w:val="00943DD5"/>
    <w:rsid w:val="0094480C"/>
    <w:rsid w:val="00944BB7"/>
    <w:rsid w:val="00945A86"/>
    <w:rsid w:val="00946C73"/>
    <w:rsid w:val="00947C81"/>
    <w:rsid w:val="00950451"/>
    <w:rsid w:val="0095298D"/>
    <w:rsid w:val="00952A81"/>
    <w:rsid w:val="00953C4B"/>
    <w:rsid w:val="009544C5"/>
    <w:rsid w:val="009546EA"/>
    <w:rsid w:val="0095485E"/>
    <w:rsid w:val="00957CD6"/>
    <w:rsid w:val="00960034"/>
    <w:rsid w:val="00960A45"/>
    <w:rsid w:val="009616B7"/>
    <w:rsid w:val="00962CEC"/>
    <w:rsid w:val="00963636"/>
    <w:rsid w:val="009653C4"/>
    <w:rsid w:val="00965503"/>
    <w:rsid w:val="00966322"/>
    <w:rsid w:val="00966F98"/>
    <w:rsid w:val="0096736E"/>
    <w:rsid w:val="00976619"/>
    <w:rsid w:val="00977AF4"/>
    <w:rsid w:val="00991028"/>
    <w:rsid w:val="00994A6B"/>
    <w:rsid w:val="009955BF"/>
    <w:rsid w:val="009972BA"/>
    <w:rsid w:val="009A26E0"/>
    <w:rsid w:val="009A2A4D"/>
    <w:rsid w:val="009A45EF"/>
    <w:rsid w:val="009A52F2"/>
    <w:rsid w:val="009A5C8A"/>
    <w:rsid w:val="009A60F5"/>
    <w:rsid w:val="009A6565"/>
    <w:rsid w:val="009A6615"/>
    <w:rsid w:val="009B4D76"/>
    <w:rsid w:val="009B506B"/>
    <w:rsid w:val="009C2D61"/>
    <w:rsid w:val="009C75E1"/>
    <w:rsid w:val="009C763D"/>
    <w:rsid w:val="009D0043"/>
    <w:rsid w:val="009D1203"/>
    <w:rsid w:val="009D2692"/>
    <w:rsid w:val="009D2E56"/>
    <w:rsid w:val="009D75CC"/>
    <w:rsid w:val="009E0E49"/>
    <w:rsid w:val="009E0EF1"/>
    <w:rsid w:val="009E16D0"/>
    <w:rsid w:val="009E1B27"/>
    <w:rsid w:val="009E1E7D"/>
    <w:rsid w:val="009E31FD"/>
    <w:rsid w:val="009E5C39"/>
    <w:rsid w:val="009E6B32"/>
    <w:rsid w:val="009F02C4"/>
    <w:rsid w:val="009F69DA"/>
    <w:rsid w:val="009F7AFA"/>
    <w:rsid w:val="009F7ED0"/>
    <w:rsid w:val="00A032B7"/>
    <w:rsid w:val="00A04702"/>
    <w:rsid w:val="00A07396"/>
    <w:rsid w:val="00A10840"/>
    <w:rsid w:val="00A14A89"/>
    <w:rsid w:val="00A20971"/>
    <w:rsid w:val="00A21064"/>
    <w:rsid w:val="00A2263C"/>
    <w:rsid w:val="00A22E4C"/>
    <w:rsid w:val="00A2424D"/>
    <w:rsid w:val="00A245F5"/>
    <w:rsid w:val="00A252B6"/>
    <w:rsid w:val="00A2658C"/>
    <w:rsid w:val="00A2685C"/>
    <w:rsid w:val="00A3000D"/>
    <w:rsid w:val="00A30E11"/>
    <w:rsid w:val="00A31A19"/>
    <w:rsid w:val="00A34E0F"/>
    <w:rsid w:val="00A3665D"/>
    <w:rsid w:val="00A370CD"/>
    <w:rsid w:val="00A37DB4"/>
    <w:rsid w:val="00A41586"/>
    <w:rsid w:val="00A44A80"/>
    <w:rsid w:val="00A5079E"/>
    <w:rsid w:val="00A5323A"/>
    <w:rsid w:val="00A54357"/>
    <w:rsid w:val="00A5492B"/>
    <w:rsid w:val="00A55EE0"/>
    <w:rsid w:val="00A60071"/>
    <w:rsid w:val="00A60151"/>
    <w:rsid w:val="00A65AC1"/>
    <w:rsid w:val="00A67B90"/>
    <w:rsid w:val="00A7133E"/>
    <w:rsid w:val="00A72072"/>
    <w:rsid w:val="00A7434A"/>
    <w:rsid w:val="00A75776"/>
    <w:rsid w:val="00A77A2F"/>
    <w:rsid w:val="00A80CA1"/>
    <w:rsid w:val="00A834F6"/>
    <w:rsid w:val="00A85FD5"/>
    <w:rsid w:val="00AA05F5"/>
    <w:rsid w:val="00AB012E"/>
    <w:rsid w:val="00AB0DE5"/>
    <w:rsid w:val="00AB169D"/>
    <w:rsid w:val="00AB1A68"/>
    <w:rsid w:val="00AB3D71"/>
    <w:rsid w:val="00AB4D0D"/>
    <w:rsid w:val="00AB5AB3"/>
    <w:rsid w:val="00AC06B9"/>
    <w:rsid w:val="00AC090C"/>
    <w:rsid w:val="00AC1CEA"/>
    <w:rsid w:val="00AC1DC4"/>
    <w:rsid w:val="00AC2A05"/>
    <w:rsid w:val="00AC3D75"/>
    <w:rsid w:val="00AC5A0D"/>
    <w:rsid w:val="00AC6219"/>
    <w:rsid w:val="00AC6A18"/>
    <w:rsid w:val="00AD15E8"/>
    <w:rsid w:val="00AD396F"/>
    <w:rsid w:val="00AD496B"/>
    <w:rsid w:val="00AD4D0F"/>
    <w:rsid w:val="00AD4DF2"/>
    <w:rsid w:val="00AD6412"/>
    <w:rsid w:val="00AD752A"/>
    <w:rsid w:val="00AE0AEA"/>
    <w:rsid w:val="00AE116A"/>
    <w:rsid w:val="00AE178B"/>
    <w:rsid w:val="00AE3A1D"/>
    <w:rsid w:val="00AE545F"/>
    <w:rsid w:val="00AE79B1"/>
    <w:rsid w:val="00AE7AF3"/>
    <w:rsid w:val="00AF3B1A"/>
    <w:rsid w:val="00AF5027"/>
    <w:rsid w:val="00AF68B1"/>
    <w:rsid w:val="00B02683"/>
    <w:rsid w:val="00B02BC2"/>
    <w:rsid w:val="00B05D37"/>
    <w:rsid w:val="00B104B6"/>
    <w:rsid w:val="00B107AC"/>
    <w:rsid w:val="00B109EB"/>
    <w:rsid w:val="00B12395"/>
    <w:rsid w:val="00B1326A"/>
    <w:rsid w:val="00B13D30"/>
    <w:rsid w:val="00B15A77"/>
    <w:rsid w:val="00B17B91"/>
    <w:rsid w:val="00B231EE"/>
    <w:rsid w:val="00B253E6"/>
    <w:rsid w:val="00B27214"/>
    <w:rsid w:val="00B27757"/>
    <w:rsid w:val="00B27C60"/>
    <w:rsid w:val="00B30CF5"/>
    <w:rsid w:val="00B338BF"/>
    <w:rsid w:val="00B348EA"/>
    <w:rsid w:val="00B3498D"/>
    <w:rsid w:val="00B35386"/>
    <w:rsid w:val="00B36104"/>
    <w:rsid w:val="00B379F6"/>
    <w:rsid w:val="00B4122D"/>
    <w:rsid w:val="00B41C52"/>
    <w:rsid w:val="00B437F0"/>
    <w:rsid w:val="00B43E78"/>
    <w:rsid w:val="00B45154"/>
    <w:rsid w:val="00B455E3"/>
    <w:rsid w:val="00B45B00"/>
    <w:rsid w:val="00B45F7E"/>
    <w:rsid w:val="00B4696C"/>
    <w:rsid w:val="00B47611"/>
    <w:rsid w:val="00B50307"/>
    <w:rsid w:val="00B51780"/>
    <w:rsid w:val="00B54A3C"/>
    <w:rsid w:val="00B55041"/>
    <w:rsid w:val="00B5594A"/>
    <w:rsid w:val="00B650D5"/>
    <w:rsid w:val="00B671E9"/>
    <w:rsid w:val="00B677AD"/>
    <w:rsid w:val="00B71D39"/>
    <w:rsid w:val="00B73B22"/>
    <w:rsid w:val="00B73D28"/>
    <w:rsid w:val="00B7514E"/>
    <w:rsid w:val="00B7583A"/>
    <w:rsid w:val="00B75F56"/>
    <w:rsid w:val="00B82CBF"/>
    <w:rsid w:val="00B835BA"/>
    <w:rsid w:val="00B83A03"/>
    <w:rsid w:val="00B847E1"/>
    <w:rsid w:val="00B9179A"/>
    <w:rsid w:val="00B92DA9"/>
    <w:rsid w:val="00B9356E"/>
    <w:rsid w:val="00B94BB3"/>
    <w:rsid w:val="00BA6237"/>
    <w:rsid w:val="00BA7A27"/>
    <w:rsid w:val="00BB15ED"/>
    <w:rsid w:val="00BB1B04"/>
    <w:rsid w:val="00BB26C6"/>
    <w:rsid w:val="00BB311E"/>
    <w:rsid w:val="00BB37EA"/>
    <w:rsid w:val="00BB390C"/>
    <w:rsid w:val="00BB5E5D"/>
    <w:rsid w:val="00BC5AAF"/>
    <w:rsid w:val="00BC7075"/>
    <w:rsid w:val="00BC7DE7"/>
    <w:rsid w:val="00BD0C2F"/>
    <w:rsid w:val="00BD1E31"/>
    <w:rsid w:val="00BD489F"/>
    <w:rsid w:val="00BD4D92"/>
    <w:rsid w:val="00BE0FB3"/>
    <w:rsid w:val="00BE39A0"/>
    <w:rsid w:val="00BE4C99"/>
    <w:rsid w:val="00BE5229"/>
    <w:rsid w:val="00BE671F"/>
    <w:rsid w:val="00BE75C9"/>
    <w:rsid w:val="00BF47F2"/>
    <w:rsid w:val="00BF4EA6"/>
    <w:rsid w:val="00C00543"/>
    <w:rsid w:val="00C02C61"/>
    <w:rsid w:val="00C05775"/>
    <w:rsid w:val="00C06443"/>
    <w:rsid w:val="00C074DE"/>
    <w:rsid w:val="00C07CA7"/>
    <w:rsid w:val="00C1183F"/>
    <w:rsid w:val="00C143AB"/>
    <w:rsid w:val="00C14C90"/>
    <w:rsid w:val="00C15A50"/>
    <w:rsid w:val="00C15FCE"/>
    <w:rsid w:val="00C21F0F"/>
    <w:rsid w:val="00C23006"/>
    <w:rsid w:val="00C23805"/>
    <w:rsid w:val="00C2427F"/>
    <w:rsid w:val="00C24525"/>
    <w:rsid w:val="00C2459C"/>
    <w:rsid w:val="00C2460B"/>
    <w:rsid w:val="00C304B0"/>
    <w:rsid w:val="00C31058"/>
    <w:rsid w:val="00C31F02"/>
    <w:rsid w:val="00C34451"/>
    <w:rsid w:val="00C344D2"/>
    <w:rsid w:val="00C34A6D"/>
    <w:rsid w:val="00C36CE4"/>
    <w:rsid w:val="00C37B66"/>
    <w:rsid w:val="00C43570"/>
    <w:rsid w:val="00C43E49"/>
    <w:rsid w:val="00C451E9"/>
    <w:rsid w:val="00C45432"/>
    <w:rsid w:val="00C46127"/>
    <w:rsid w:val="00C4677C"/>
    <w:rsid w:val="00C47F23"/>
    <w:rsid w:val="00C502C7"/>
    <w:rsid w:val="00C50766"/>
    <w:rsid w:val="00C5076D"/>
    <w:rsid w:val="00C51975"/>
    <w:rsid w:val="00C53123"/>
    <w:rsid w:val="00C53CDE"/>
    <w:rsid w:val="00C567A5"/>
    <w:rsid w:val="00C62D4A"/>
    <w:rsid w:val="00C6476C"/>
    <w:rsid w:val="00C6627E"/>
    <w:rsid w:val="00C72B8F"/>
    <w:rsid w:val="00C736DA"/>
    <w:rsid w:val="00C75706"/>
    <w:rsid w:val="00C75946"/>
    <w:rsid w:val="00C75D0B"/>
    <w:rsid w:val="00C7666E"/>
    <w:rsid w:val="00C77294"/>
    <w:rsid w:val="00C7778E"/>
    <w:rsid w:val="00C801EA"/>
    <w:rsid w:val="00C821D0"/>
    <w:rsid w:val="00C83ECE"/>
    <w:rsid w:val="00C8530F"/>
    <w:rsid w:val="00C85439"/>
    <w:rsid w:val="00C8558A"/>
    <w:rsid w:val="00C86821"/>
    <w:rsid w:val="00C86BD2"/>
    <w:rsid w:val="00C903E7"/>
    <w:rsid w:val="00C91ADF"/>
    <w:rsid w:val="00C9357C"/>
    <w:rsid w:val="00C94D08"/>
    <w:rsid w:val="00C95E17"/>
    <w:rsid w:val="00C9769C"/>
    <w:rsid w:val="00C977E0"/>
    <w:rsid w:val="00C9780C"/>
    <w:rsid w:val="00CA0C70"/>
    <w:rsid w:val="00CA0EB0"/>
    <w:rsid w:val="00CA1281"/>
    <w:rsid w:val="00CA1C0D"/>
    <w:rsid w:val="00CA1FBD"/>
    <w:rsid w:val="00CA34A9"/>
    <w:rsid w:val="00CA49DC"/>
    <w:rsid w:val="00CA51E0"/>
    <w:rsid w:val="00CB0528"/>
    <w:rsid w:val="00CB21B9"/>
    <w:rsid w:val="00CB21D7"/>
    <w:rsid w:val="00CB2531"/>
    <w:rsid w:val="00CB5177"/>
    <w:rsid w:val="00CB7E11"/>
    <w:rsid w:val="00CC0404"/>
    <w:rsid w:val="00CC332C"/>
    <w:rsid w:val="00CC3D17"/>
    <w:rsid w:val="00CC48F4"/>
    <w:rsid w:val="00CC4B28"/>
    <w:rsid w:val="00CC5A94"/>
    <w:rsid w:val="00CC5AE7"/>
    <w:rsid w:val="00CC6237"/>
    <w:rsid w:val="00CD1E59"/>
    <w:rsid w:val="00CD1E7A"/>
    <w:rsid w:val="00CD2FE0"/>
    <w:rsid w:val="00CD7C03"/>
    <w:rsid w:val="00CE3F15"/>
    <w:rsid w:val="00CE3FEE"/>
    <w:rsid w:val="00CE4A4B"/>
    <w:rsid w:val="00CF0013"/>
    <w:rsid w:val="00CF00C3"/>
    <w:rsid w:val="00CF030A"/>
    <w:rsid w:val="00CF2798"/>
    <w:rsid w:val="00CF476F"/>
    <w:rsid w:val="00CF618D"/>
    <w:rsid w:val="00D01250"/>
    <w:rsid w:val="00D03101"/>
    <w:rsid w:val="00D06897"/>
    <w:rsid w:val="00D07510"/>
    <w:rsid w:val="00D1096C"/>
    <w:rsid w:val="00D10F53"/>
    <w:rsid w:val="00D128F8"/>
    <w:rsid w:val="00D161E8"/>
    <w:rsid w:val="00D16250"/>
    <w:rsid w:val="00D162B2"/>
    <w:rsid w:val="00D17701"/>
    <w:rsid w:val="00D17781"/>
    <w:rsid w:val="00D2026B"/>
    <w:rsid w:val="00D21AB6"/>
    <w:rsid w:val="00D2303E"/>
    <w:rsid w:val="00D247B2"/>
    <w:rsid w:val="00D25658"/>
    <w:rsid w:val="00D267BB"/>
    <w:rsid w:val="00D31742"/>
    <w:rsid w:val="00D31FD6"/>
    <w:rsid w:val="00D3228F"/>
    <w:rsid w:val="00D3335E"/>
    <w:rsid w:val="00D33D96"/>
    <w:rsid w:val="00D34EB0"/>
    <w:rsid w:val="00D408AF"/>
    <w:rsid w:val="00D40CBB"/>
    <w:rsid w:val="00D41009"/>
    <w:rsid w:val="00D43032"/>
    <w:rsid w:val="00D4387D"/>
    <w:rsid w:val="00D44288"/>
    <w:rsid w:val="00D46989"/>
    <w:rsid w:val="00D4718E"/>
    <w:rsid w:val="00D4749E"/>
    <w:rsid w:val="00D50804"/>
    <w:rsid w:val="00D50885"/>
    <w:rsid w:val="00D50A31"/>
    <w:rsid w:val="00D52967"/>
    <w:rsid w:val="00D5542E"/>
    <w:rsid w:val="00D56978"/>
    <w:rsid w:val="00D56BFB"/>
    <w:rsid w:val="00D57AFE"/>
    <w:rsid w:val="00D61FB9"/>
    <w:rsid w:val="00D62C36"/>
    <w:rsid w:val="00D643C6"/>
    <w:rsid w:val="00D708F5"/>
    <w:rsid w:val="00D73373"/>
    <w:rsid w:val="00D74698"/>
    <w:rsid w:val="00D75D25"/>
    <w:rsid w:val="00D77691"/>
    <w:rsid w:val="00D81DE3"/>
    <w:rsid w:val="00D81E34"/>
    <w:rsid w:val="00D83439"/>
    <w:rsid w:val="00D84A16"/>
    <w:rsid w:val="00D935D5"/>
    <w:rsid w:val="00D93FB9"/>
    <w:rsid w:val="00D9441F"/>
    <w:rsid w:val="00D957CE"/>
    <w:rsid w:val="00D9654C"/>
    <w:rsid w:val="00D975A0"/>
    <w:rsid w:val="00DA108B"/>
    <w:rsid w:val="00DA1534"/>
    <w:rsid w:val="00DA2D4C"/>
    <w:rsid w:val="00DA2E06"/>
    <w:rsid w:val="00DA50CD"/>
    <w:rsid w:val="00DB1A42"/>
    <w:rsid w:val="00DB549C"/>
    <w:rsid w:val="00DB5F1D"/>
    <w:rsid w:val="00DB7157"/>
    <w:rsid w:val="00DC40B7"/>
    <w:rsid w:val="00DC48B8"/>
    <w:rsid w:val="00DC532E"/>
    <w:rsid w:val="00DC594D"/>
    <w:rsid w:val="00DC5C45"/>
    <w:rsid w:val="00DC7972"/>
    <w:rsid w:val="00DC7E15"/>
    <w:rsid w:val="00DD02D9"/>
    <w:rsid w:val="00DD0841"/>
    <w:rsid w:val="00DD18AE"/>
    <w:rsid w:val="00DD1A5D"/>
    <w:rsid w:val="00DD5217"/>
    <w:rsid w:val="00DD5699"/>
    <w:rsid w:val="00DD7C1A"/>
    <w:rsid w:val="00DE012B"/>
    <w:rsid w:val="00DE161D"/>
    <w:rsid w:val="00DE3D06"/>
    <w:rsid w:val="00DE3E50"/>
    <w:rsid w:val="00DE6669"/>
    <w:rsid w:val="00DF21F2"/>
    <w:rsid w:val="00DF2D77"/>
    <w:rsid w:val="00DF34AC"/>
    <w:rsid w:val="00DF5A07"/>
    <w:rsid w:val="00DF763C"/>
    <w:rsid w:val="00E02340"/>
    <w:rsid w:val="00E0238C"/>
    <w:rsid w:val="00E029AB"/>
    <w:rsid w:val="00E03270"/>
    <w:rsid w:val="00E1064C"/>
    <w:rsid w:val="00E1699A"/>
    <w:rsid w:val="00E16A6F"/>
    <w:rsid w:val="00E17D3F"/>
    <w:rsid w:val="00E200BB"/>
    <w:rsid w:val="00E2100F"/>
    <w:rsid w:val="00E224BF"/>
    <w:rsid w:val="00E23A00"/>
    <w:rsid w:val="00E247BF"/>
    <w:rsid w:val="00E25135"/>
    <w:rsid w:val="00E2666A"/>
    <w:rsid w:val="00E272F1"/>
    <w:rsid w:val="00E27369"/>
    <w:rsid w:val="00E27845"/>
    <w:rsid w:val="00E319AE"/>
    <w:rsid w:val="00E326B8"/>
    <w:rsid w:val="00E33A6F"/>
    <w:rsid w:val="00E40066"/>
    <w:rsid w:val="00E40BAB"/>
    <w:rsid w:val="00E433DD"/>
    <w:rsid w:val="00E44266"/>
    <w:rsid w:val="00E45C8A"/>
    <w:rsid w:val="00E50182"/>
    <w:rsid w:val="00E5197E"/>
    <w:rsid w:val="00E53EEB"/>
    <w:rsid w:val="00E61E7E"/>
    <w:rsid w:val="00E628D3"/>
    <w:rsid w:val="00E62A90"/>
    <w:rsid w:val="00E66200"/>
    <w:rsid w:val="00E672FC"/>
    <w:rsid w:val="00E716AD"/>
    <w:rsid w:val="00E718C2"/>
    <w:rsid w:val="00E72E3F"/>
    <w:rsid w:val="00E752AE"/>
    <w:rsid w:val="00E76B6D"/>
    <w:rsid w:val="00E8098E"/>
    <w:rsid w:val="00E829A2"/>
    <w:rsid w:val="00E83B4F"/>
    <w:rsid w:val="00E84DAA"/>
    <w:rsid w:val="00E851D5"/>
    <w:rsid w:val="00E8585D"/>
    <w:rsid w:val="00E85CA1"/>
    <w:rsid w:val="00E865A4"/>
    <w:rsid w:val="00E869F4"/>
    <w:rsid w:val="00E928FB"/>
    <w:rsid w:val="00E94CF4"/>
    <w:rsid w:val="00E95B75"/>
    <w:rsid w:val="00E9734B"/>
    <w:rsid w:val="00EA0A36"/>
    <w:rsid w:val="00EA4A7F"/>
    <w:rsid w:val="00EA69C0"/>
    <w:rsid w:val="00EB0195"/>
    <w:rsid w:val="00EB01DD"/>
    <w:rsid w:val="00EB5FB0"/>
    <w:rsid w:val="00EB62C5"/>
    <w:rsid w:val="00EC44D6"/>
    <w:rsid w:val="00EC4690"/>
    <w:rsid w:val="00EC6925"/>
    <w:rsid w:val="00EC72D3"/>
    <w:rsid w:val="00ED49BA"/>
    <w:rsid w:val="00ED543D"/>
    <w:rsid w:val="00ED5BC0"/>
    <w:rsid w:val="00EE1A8F"/>
    <w:rsid w:val="00EE622D"/>
    <w:rsid w:val="00EE6618"/>
    <w:rsid w:val="00EE7B8E"/>
    <w:rsid w:val="00EF2E99"/>
    <w:rsid w:val="00EF76B8"/>
    <w:rsid w:val="00F001EE"/>
    <w:rsid w:val="00F00231"/>
    <w:rsid w:val="00F0192D"/>
    <w:rsid w:val="00F05D17"/>
    <w:rsid w:val="00F10150"/>
    <w:rsid w:val="00F107E2"/>
    <w:rsid w:val="00F10854"/>
    <w:rsid w:val="00F1357F"/>
    <w:rsid w:val="00F136B3"/>
    <w:rsid w:val="00F15829"/>
    <w:rsid w:val="00F177A3"/>
    <w:rsid w:val="00F22085"/>
    <w:rsid w:val="00F22F44"/>
    <w:rsid w:val="00F24826"/>
    <w:rsid w:val="00F32A91"/>
    <w:rsid w:val="00F35EA7"/>
    <w:rsid w:val="00F426FD"/>
    <w:rsid w:val="00F547E8"/>
    <w:rsid w:val="00F55C4B"/>
    <w:rsid w:val="00F6120C"/>
    <w:rsid w:val="00F62BD9"/>
    <w:rsid w:val="00F647E3"/>
    <w:rsid w:val="00F64D70"/>
    <w:rsid w:val="00F655BF"/>
    <w:rsid w:val="00F660B5"/>
    <w:rsid w:val="00F679BF"/>
    <w:rsid w:val="00F70C21"/>
    <w:rsid w:val="00F73F0A"/>
    <w:rsid w:val="00F74A7D"/>
    <w:rsid w:val="00F753D5"/>
    <w:rsid w:val="00F75F45"/>
    <w:rsid w:val="00F76BEE"/>
    <w:rsid w:val="00F83D6B"/>
    <w:rsid w:val="00F84100"/>
    <w:rsid w:val="00F87088"/>
    <w:rsid w:val="00F87EDA"/>
    <w:rsid w:val="00F9027C"/>
    <w:rsid w:val="00F910FF"/>
    <w:rsid w:val="00F9277F"/>
    <w:rsid w:val="00F9521D"/>
    <w:rsid w:val="00F96DBC"/>
    <w:rsid w:val="00FA334A"/>
    <w:rsid w:val="00FA3560"/>
    <w:rsid w:val="00FA40A6"/>
    <w:rsid w:val="00FA4263"/>
    <w:rsid w:val="00FA553C"/>
    <w:rsid w:val="00FA6CD6"/>
    <w:rsid w:val="00FB4AC0"/>
    <w:rsid w:val="00FB62F1"/>
    <w:rsid w:val="00FB68E8"/>
    <w:rsid w:val="00FB7B0B"/>
    <w:rsid w:val="00FC22E3"/>
    <w:rsid w:val="00FC38E7"/>
    <w:rsid w:val="00FC45ED"/>
    <w:rsid w:val="00FC4966"/>
    <w:rsid w:val="00FC5541"/>
    <w:rsid w:val="00FC67D4"/>
    <w:rsid w:val="00FC73CB"/>
    <w:rsid w:val="00FC77E9"/>
    <w:rsid w:val="00FC787F"/>
    <w:rsid w:val="00FD1A48"/>
    <w:rsid w:val="00FD2418"/>
    <w:rsid w:val="00FE282F"/>
    <w:rsid w:val="00FE3DFB"/>
    <w:rsid w:val="00FF0143"/>
    <w:rsid w:val="00FF373A"/>
    <w:rsid w:val="00FF6E6D"/>
    <w:rsid w:val="00FF7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5A704B3"/>
  <w15:docId w15:val="{4E12842B-7E7D-4558-8C38-03F83181D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0EFA"/>
    <w:pPr>
      <w:spacing w:after="160" w:line="259" w:lineRule="auto"/>
    </w:pPr>
    <w:rPr>
      <w:rFonts w:asciiTheme="minorHAnsi" w:eastAsiaTheme="minorHAnsi" w:hAnsiTheme="minorHAnsi" w:cstheme="minorBidi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E672FC"/>
    <w:pPr>
      <w:keepNext/>
      <w:outlineLvl w:val="0"/>
    </w:pPr>
    <w:rPr>
      <w:rFonts w:eastAsia="Calibri"/>
      <w:b/>
      <w:bCs/>
      <w:sz w:val="28"/>
      <w:szCs w:val="28"/>
      <w:u w:val="single"/>
    </w:rPr>
  </w:style>
  <w:style w:type="paragraph" w:styleId="Heading4">
    <w:name w:val="heading 4"/>
    <w:basedOn w:val="Normal"/>
    <w:next w:val="Normal"/>
    <w:link w:val="Heading4Char"/>
    <w:uiPriority w:val="99"/>
    <w:qFormat/>
    <w:locked/>
    <w:rsid w:val="00E672FC"/>
    <w:pPr>
      <w:keepNext/>
      <w:jc w:val="both"/>
      <w:outlineLvl w:val="3"/>
    </w:pPr>
    <w:rPr>
      <w:rFonts w:eastAsia="Calibri"/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AF3B1A"/>
    <w:rPr>
      <w:rFonts w:ascii="Cambria" w:hAnsi="Cambria" w:cs="Cambria"/>
      <w:b/>
      <w:bCs/>
      <w:kern w:val="32"/>
      <w:sz w:val="32"/>
      <w:szCs w:val="32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AF3B1A"/>
    <w:rPr>
      <w:rFonts w:ascii="Calibri" w:hAnsi="Calibri" w:cs="Calibri"/>
      <w:b/>
      <w:bCs/>
      <w:sz w:val="28"/>
      <w:szCs w:val="28"/>
      <w:lang w:val="en-US" w:eastAsia="en-US"/>
    </w:rPr>
  </w:style>
  <w:style w:type="paragraph" w:styleId="Header">
    <w:name w:val="header"/>
    <w:basedOn w:val="Normal"/>
    <w:link w:val="HeaderChar"/>
    <w:uiPriority w:val="99"/>
    <w:rsid w:val="004D64D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4D64DA"/>
    <w:rPr>
      <w:rFonts w:ascii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rsid w:val="004D64D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4D64DA"/>
    <w:rPr>
      <w:rFonts w:ascii="Times New Roman" w:hAnsi="Times New Roman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338B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338B1"/>
    <w:rPr>
      <w:rFonts w:ascii="Tahoma" w:hAnsi="Tahoma" w:cs="Tahoma"/>
      <w:sz w:val="16"/>
      <w:szCs w:val="16"/>
      <w:lang w:val="en-US"/>
    </w:rPr>
  </w:style>
  <w:style w:type="paragraph" w:styleId="NormalWeb">
    <w:name w:val="Normal (Web)"/>
    <w:basedOn w:val="Normal"/>
    <w:uiPriority w:val="99"/>
    <w:rsid w:val="00A85FD5"/>
    <w:pPr>
      <w:spacing w:before="100" w:beforeAutospacing="1" w:after="100" w:afterAutospacing="1"/>
    </w:pPr>
    <w:rPr>
      <w:rFonts w:eastAsia="Calibri"/>
      <w:sz w:val="24"/>
      <w:szCs w:val="24"/>
      <w:lang w:eastAsia="en-GB"/>
    </w:rPr>
  </w:style>
  <w:style w:type="character" w:customStyle="1" w:styleId="apple-converted-space">
    <w:name w:val="apple-converted-space"/>
    <w:basedOn w:val="DefaultParagraphFont"/>
    <w:uiPriority w:val="99"/>
    <w:rsid w:val="00A85FD5"/>
  </w:style>
  <w:style w:type="paragraph" w:styleId="BodyText">
    <w:name w:val="Body Text"/>
    <w:basedOn w:val="Normal"/>
    <w:link w:val="BodyTextChar"/>
    <w:uiPriority w:val="99"/>
    <w:rsid w:val="00E672FC"/>
    <w:pPr>
      <w:jc w:val="both"/>
    </w:pPr>
    <w:rPr>
      <w:rFonts w:eastAsia="Calibri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AF3B1A"/>
    <w:rPr>
      <w:rFonts w:ascii="Times New Roman" w:hAnsi="Times New Roman" w:cs="Times New Roman"/>
      <w:sz w:val="20"/>
      <w:szCs w:val="20"/>
      <w:lang w:val="en-US" w:eastAsia="en-US"/>
    </w:rPr>
  </w:style>
  <w:style w:type="paragraph" w:styleId="ListParagraph">
    <w:name w:val="List Paragraph"/>
    <w:basedOn w:val="Normal"/>
    <w:uiPriority w:val="34"/>
    <w:qFormat/>
    <w:rsid w:val="002B7632"/>
    <w:pPr>
      <w:ind w:left="720"/>
      <w:contextualSpacing/>
    </w:pPr>
  </w:style>
  <w:style w:type="table" w:styleId="TableGrid">
    <w:name w:val="Table Grid"/>
    <w:basedOn w:val="TableNormal"/>
    <w:locked/>
    <w:rsid w:val="00B41C5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663BD4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locked/>
    <w:rsid w:val="009C763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7152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0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arren%20Evans\Dropbox%20(Sports%20Chaplaincy)\File%20requests\SCUK\SCUK%20Lit%20&amp;%20Misc\SCUK%20Literatute\templates\SCUK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SCUK template</Template>
  <TotalTime>0</TotalTime>
  <Pages>2</Pages>
  <Words>113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Who we are:</vt:lpstr>
    </vt:vector>
  </TitlesOfParts>
  <Company>SCUK</Company>
  <LinksUpToDate>false</LinksUpToDate>
  <CharactersWithSpaces>757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Who we are:</dc:title>
  <dc:creator>Warren Evans</dc:creator>
  <cp:lastModifiedBy>Warren Evans</cp:lastModifiedBy>
  <cp:revision>2</cp:revision>
  <cp:lastPrinted>2016-10-07T17:11:00Z</cp:lastPrinted>
  <dcterms:created xsi:type="dcterms:W3CDTF">2016-10-07T17:32:00Z</dcterms:created>
  <dcterms:modified xsi:type="dcterms:W3CDTF">2016-10-07T17:32:00Z</dcterms:modified>
</cp:coreProperties>
</file>